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2DE" w:rsidRPr="001810C5" w:rsidRDefault="00695A57" w:rsidP="00854186">
      <w:pPr>
        <w:tabs>
          <w:tab w:val="left" w:pos="26101"/>
        </w:tabs>
        <w:jc w:val="left"/>
        <w:rPr>
          <w:i/>
        </w:rPr>
      </w:pPr>
      <w:bookmarkStart w:id="0" w:name="_GoBack"/>
      <w:r w:rsidRPr="001810C5">
        <w:rPr>
          <w:i/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3BB7862" wp14:editId="4A060890">
                <wp:simplePos x="0" y="0"/>
                <wp:positionH relativeFrom="column">
                  <wp:posOffset>552450</wp:posOffset>
                </wp:positionH>
                <wp:positionV relativeFrom="paragraph">
                  <wp:posOffset>923925</wp:posOffset>
                </wp:positionV>
                <wp:extent cx="4171950" cy="5543550"/>
                <wp:effectExtent l="0" t="0" r="19050" b="19050"/>
                <wp:wrapSquare wrapText="bothSides"/>
                <wp:docPr id="4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54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35AA" w:rsidRPr="00C835AA" w:rsidRDefault="003830AA" w:rsidP="00A9042E">
                            <w:pPr>
                              <w:pStyle w:val="Heading1"/>
                              <w:jc w:val="center"/>
                              <w:rPr>
                                <w:rFonts w:ascii="Open Sans" w:hAnsi="Open Sans" w:cs="Open Sans"/>
                                <w:sz w:val="44"/>
                                <w:szCs w:val="44"/>
                                <w:lang w:val="en"/>
                              </w:rPr>
                            </w:pPr>
                            <w:r w:rsidRPr="004A158E">
                              <w:rPr>
                                <w:rFonts w:ascii="Open Sans" w:hAnsi="Open Sans" w:cs="Open Sans"/>
                                <w:sz w:val="52"/>
                                <w:szCs w:val="52"/>
                              </w:rPr>
                              <w:t>OPEN</w:t>
                            </w:r>
                            <w:r w:rsidR="00B8429B" w:rsidRPr="004A158E">
                              <w:rPr>
                                <w:rFonts w:ascii="Open Sans" w:hAnsi="Open Sans" w:cs="Open Sans"/>
                                <w:sz w:val="52"/>
                                <w:szCs w:val="52"/>
                              </w:rPr>
                              <w:t xml:space="preserve"> HOUSE</w:t>
                            </w:r>
                            <w:r w:rsidR="003828BA">
                              <w:rPr>
                                <w:rFonts w:ascii="Open Sans" w:hAnsi="Open Sans" w:cs="Open Sans"/>
                                <w:sz w:val="52"/>
                                <w:szCs w:val="52"/>
                              </w:rPr>
                              <w:t xml:space="preserve"> #</w:t>
                            </w:r>
                            <w:r w:rsidR="00FB5722">
                              <w:rPr>
                                <w:rFonts w:ascii="Open Sans" w:hAnsi="Open Sans" w:cs="Open Sans"/>
                                <w:sz w:val="52"/>
                                <w:szCs w:val="52"/>
                              </w:rPr>
                              <w:t>1</w:t>
                            </w:r>
                            <w:r w:rsidR="00B8429B" w:rsidRPr="004A158E">
                              <w:rPr>
                                <w:rFonts w:ascii="Open Sans" w:hAnsi="Open Sans" w:cs="Open Sans"/>
                                <w:sz w:val="52"/>
                                <w:szCs w:val="52"/>
                              </w:rPr>
                              <w:br/>
                            </w:r>
                            <w:proofErr w:type="spellStart"/>
                            <w:r w:rsidR="00C835AA" w:rsidRPr="00C835AA">
                              <w:rPr>
                                <w:rFonts w:ascii="Open Sans" w:hAnsi="Open Sans" w:cs="Open Sans"/>
                                <w:sz w:val="44"/>
                                <w:szCs w:val="44"/>
                                <w:lang w:val="en"/>
                              </w:rPr>
                              <w:t>Loutet</w:t>
                            </w:r>
                            <w:proofErr w:type="spellEnd"/>
                            <w:r w:rsidR="00C835AA" w:rsidRPr="00C835AA">
                              <w:rPr>
                                <w:rFonts w:ascii="Open Sans" w:hAnsi="Open Sans" w:cs="Open Sans"/>
                                <w:sz w:val="44"/>
                                <w:szCs w:val="44"/>
                                <w:lang w:val="en"/>
                              </w:rPr>
                              <w:t xml:space="preserve"> </w:t>
                            </w:r>
                            <w:proofErr w:type="spellStart"/>
                            <w:r w:rsidR="00C835AA" w:rsidRPr="00C835AA">
                              <w:rPr>
                                <w:rFonts w:ascii="Open Sans" w:hAnsi="Open Sans" w:cs="Open Sans"/>
                                <w:sz w:val="44"/>
                                <w:szCs w:val="44"/>
                                <w:lang w:val="en"/>
                              </w:rPr>
                              <w:t>Casano</w:t>
                            </w:r>
                            <w:proofErr w:type="spellEnd"/>
                            <w:r w:rsidR="00C835AA" w:rsidRPr="00C835AA">
                              <w:rPr>
                                <w:rFonts w:ascii="Open Sans" w:hAnsi="Open Sans" w:cs="Open Sans"/>
                                <w:sz w:val="44"/>
                                <w:szCs w:val="44"/>
                                <w:lang w:val="en"/>
                              </w:rPr>
                              <w:t xml:space="preserve"> </w:t>
                            </w:r>
                          </w:p>
                          <w:p w:rsidR="00514FDD" w:rsidRPr="00C835AA" w:rsidRDefault="00C835AA" w:rsidP="00A9042E">
                            <w:pPr>
                              <w:pStyle w:val="Heading1"/>
                              <w:jc w:val="center"/>
                              <w:rPr>
                                <w:rFonts w:ascii="Open Sans" w:hAnsi="Open Sans" w:cs="Open Sans"/>
                                <w:sz w:val="44"/>
                                <w:szCs w:val="44"/>
                              </w:rPr>
                            </w:pPr>
                            <w:r w:rsidRPr="00C835AA">
                              <w:rPr>
                                <w:rFonts w:ascii="Open Sans" w:hAnsi="Open Sans" w:cs="Open Sans"/>
                                <w:sz w:val="44"/>
                                <w:szCs w:val="44"/>
                                <w:lang w:val="en"/>
                              </w:rPr>
                              <w:t>Pedestrian Cycling Overpass</w:t>
                            </w:r>
                          </w:p>
                          <w:p w:rsidR="00514FDD" w:rsidRPr="004A158E" w:rsidRDefault="00514FDD" w:rsidP="00062E7C">
                            <w:pPr>
                              <w:rPr>
                                <w:rFonts w:ascii="Open Sans" w:hAnsi="Open Sans" w:cs="Open Sans"/>
                                <w:sz w:val="28"/>
                                <w:szCs w:val="28"/>
                              </w:rPr>
                            </w:pPr>
                          </w:p>
                          <w:p w:rsidR="00B73791" w:rsidRDefault="00B73791" w:rsidP="00B73791">
                            <w:pPr>
                              <w:spacing w:line="276" w:lineRule="auto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</w:p>
                          <w:p w:rsidR="00B73791" w:rsidRDefault="009D7314" w:rsidP="00B73791">
                            <w:pPr>
                              <w:spacing w:line="276" w:lineRule="auto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 w:rsidRPr="00E73085"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The City </w:t>
                            </w:r>
                            <w:r w:rsidR="00736BDA" w:rsidRPr="00E73085">
                              <w:rPr>
                                <w:rFonts w:cs="Arial"/>
                                <w:sz w:val="24"/>
                                <w:szCs w:val="24"/>
                              </w:rPr>
                              <w:t>of North Vancouver is</w:t>
                            </w:r>
                            <w:r w:rsidR="00B73791"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864FA" w:rsidRPr="001864FA"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developing a conceptual design for a new cycling and pedestrian overpass over Highway </w:t>
                            </w:r>
                            <w:r w:rsidR="00B73791">
                              <w:rPr>
                                <w:rFonts w:cs="Arial"/>
                                <w:sz w:val="24"/>
                                <w:szCs w:val="24"/>
                              </w:rPr>
                              <w:t>#</w:t>
                            </w:r>
                            <w:r w:rsidR="001864FA" w:rsidRPr="001864FA"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1, </w:t>
                            </w:r>
                            <w:r w:rsidR="00B73791"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and we are holding an </w:t>
                            </w:r>
                            <w:r w:rsidR="00B73791" w:rsidRPr="00B73791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>Open House on March 2</w:t>
                            </w:r>
                            <w:r w:rsidR="00B73791" w:rsidRPr="00B73791">
                              <w:rPr>
                                <w:rFonts w:cs="Arial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nd</w:t>
                            </w:r>
                            <w:r w:rsidR="00B73791" w:rsidRPr="00B73791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 xml:space="preserve"> from 5:00pm to 7:30pm</w:t>
                            </w:r>
                            <w:r w:rsidR="00B73791"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 to hear your thoughts on the project. </w:t>
                            </w:r>
                            <w:r w:rsidR="001864FA" w:rsidRPr="001864FA"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B73791" w:rsidRDefault="00B73791" w:rsidP="00B73791">
                            <w:pPr>
                              <w:spacing w:line="276" w:lineRule="auto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</w:p>
                          <w:p w:rsidR="001864FA" w:rsidRDefault="00B73791" w:rsidP="00B73791">
                            <w:pPr>
                              <w:spacing w:line="276" w:lineRule="auto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>This initiative</w:t>
                            </w:r>
                            <w:r w:rsidR="001864FA" w:rsidRPr="001864FA"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864FA"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recognizes Highway </w:t>
                            </w:r>
                            <w:r w:rsidR="00695A57">
                              <w:rPr>
                                <w:rFonts w:cs="Arial"/>
                                <w:sz w:val="24"/>
                                <w:szCs w:val="24"/>
                              </w:rPr>
                              <w:t>#</w:t>
                            </w:r>
                            <w:r w:rsidRPr="001864FA">
                              <w:rPr>
                                <w:rFonts w:cs="Arial"/>
                                <w:sz w:val="24"/>
                                <w:szCs w:val="24"/>
                              </w:rPr>
                              <w:t>1 as a barrier for pedestrians and cyclists</w:t>
                            </w:r>
                            <w:r w:rsidR="00695A57">
                              <w:rPr>
                                <w:rFonts w:cs="Arial"/>
                                <w:sz w:val="24"/>
                                <w:szCs w:val="24"/>
                              </w:rPr>
                              <w:t>,</w:t>
                            </w:r>
                            <w:r w:rsidRPr="001864FA"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and </w:t>
                            </w:r>
                            <w:r w:rsidR="001864FA" w:rsidRPr="001864FA"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supports the City’s </w:t>
                            </w:r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Long Term Transportation Plan by </w:t>
                            </w:r>
                            <w:r w:rsidRPr="001864FA">
                              <w:rPr>
                                <w:rFonts w:cs="Arial"/>
                                <w:sz w:val="24"/>
                                <w:szCs w:val="24"/>
                              </w:rPr>
                              <w:t>linking the Loutet and Cedar Village neighbourhoods.</w:t>
                            </w:r>
                            <w:r w:rsidR="005678A4"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 City Staff will be present </w:t>
                            </w:r>
                            <w:r w:rsidR="00695A57"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to discuss the initial concept ideas and background work for the project. </w:t>
                            </w:r>
                          </w:p>
                          <w:p w:rsidR="00B73791" w:rsidRPr="001864FA" w:rsidRDefault="00B73791" w:rsidP="00B73791">
                            <w:pPr>
                              <w:spacing w:line="276" w:lineRule="auto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</w:p>
                          <w:p w:rsidR="00B73791" w:rsidRPr="00B73791" w:rsidRDefault="00B73791" w:rsidP="00B73791">
                            <w:pPr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For more information, please visit our </w:t>
                            </w:r>
                            <w:r w:rsidR="00BF2A97" w:rsidRPr="00E73085"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website at </w:t>
                            </w:r>
                            <w:hyperlink r:id="rId9" w:history="1">
                              <w:r w:rsidR="00A24462" w:rsidRPr="00F3236D">
                                <w:rPr>
                                  <w:rStyle w:val="Hyperlink"/>
                                  <w:sz w:val="24"/>
                                  <w:szCs w:val="24"/>
                                </w:rPr>
                                <w:t>www.cnv.org/LoutetOverpass</w:t>
                              </w:r>
                            </w:hyperlink>
                          </w:p>
                          <w:p w:rsidR="00BF2A97" w:rsidRPr="00E73085" w:rsidRDefault="00BF2A97" w:rsidP="00B73791">
                            <w:pPr>
                              <w:spacing w:line="276" w:lineRule="auto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</w:p>
                          <w:p w:rsidR="00BF2A97" w:rsidRPr="004A158E" w:rsidRDefault="00BF2A97" w:rsidP="00BF2A97">
                            <w:pPr>
                              <w:spacing w:line="276" w:lineRule="auto"/>
                              <w:jc w:val="left"/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</w:p>
                          <w:p w:rsidR="00BF2A97" w:rsidRDefault="00BF2A97" w:rsidP="00BF2A97">
                            <w:pPr>
                              <w:jc w:val="left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BF2A97" w:rsidRPr="008F2E25" w:rsidRDefault="00BF2A97" w:rsidP="00BF2A97">
                            <w:pPr>
                              <w:pStyle w:val="NormalWeb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BF2A97" w:rsidRPr="005B655E" w:rsidRDefault="00BF2A97" w:rsidP="00BF2A97">
                            <w:pPr>
                              <w:jc w:val="left"/>
                              <w:rPr>
                                <w:lang w:val="en-CA"/>
                              </w:rPr>
                            </w:pPr>
                          </w:p>
                          <w:p w:rsidR="005F39DC" w:rsidRPr="007C75C9" w:rsidRDefault="005F39DC" w:rsidP="00BF2A97">
                            <w:pPr>
                              <w:spacing w:before="180" w:after="120" w:line="360" w:lineRule="auto"/>
                              <w:jc w:val="left"/>
                              <w:rPr>
                                <w:rFonts w:eastAsia="Times New Roman"/>
                                <w:sz w:val="24"/>
                                <w:szCs w:val="24"/>
                                <w:lang w:val="en-CA"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1026" type="#_x0000_t202" style="position:absolute;margin-left:43.5pt;margin-top:72.75pt;width:328.5pt;height:436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" strokecolor="white">
                <v:textbox>
                  <w:txbxContent>
                    <w:p w:rsidR="00C835AA" w:rsidRPr="00C835AA" w:rsidRDefault="003830AA" w:rsidP="00A9042E">
                      <w:pPr>
                        <w:pStyle w:val="Heading1"/>
                        <w:jc w:val="center"/>
                        <w:rPr>
                          <w:rFonts w:ascii="Open Sans" w:hAnsi="Open Sans" w:cs="Open Sans"/>
                          <w:sz w:val="44"/>
                          <w:szCs w:val="44"/>
                          <w:lang w:val="en"/>
                        </w:rPr>
                      </w:pPr>
                      <w:r w:rsidRPr="004A158E">
                        <w:rPr>
                          <w:rFonts w:ascii="Open Sans" w:hAnsi="Open Sans" w:cs="Open Sans"/>
                          <w:sz w:val="52"/>
                          <w:szCs w:val="52"/>
                        </w:rPr>
                        <w:t>OPEN</w:t>
                      </w:r>
                      <w:r w:rsidR="00B8429B" w:rsidRPr="004A158E">
                        <w:rPr>
                          <w:rFonts w:ascii="Open Sans" w:hAnsi="Open Sans" w:cs="Open Sans"/>
                          <w:sz w:val="52"/>
                          <w:szCs w:val="52"/>
                        </w:rPr>
                        <w:t xml:space="preserve"> HOUSE</w:t>
                      </w:r>
                      <w:r w:rsidR="003828BA">
                        <w:rPr>
                          <w:rFonts w:ascii="Open Sans" w:hAnsi="Open Sans" w:cs="Open Sans"/>
                          <w:sz w:val="52"/>
                          <w:szCs w:val="52"/>
                        </w:rPr>
                        <w:t xml:space="preserve"> #</w:t>
                      </w:r>
                      <w:r w:rsidR="00FB5722">
                        <w:rPr>
                          <w:rFonts w:ascii="Open Sans" w:hAnsi="Open Sans" w:cs="Open Sans"/>
                          <w:sz w:val="52"/>
                          <w:szCs w:val="52"/>
                        </w:rPr>
                        <w:t>1</w:t>
                      </w:r>
                      <w:r w:rsidR="00B8429B" w:rsidRPr="004A158E">
                        <w:rPr>
                          <w:rFonts w:ascii="Open Sans" w:hAnsi="Open Sans" w:cs="Open Sans"/>
                          <w:sz w:val="52"/>
                          <w:szCs w:val="52"/>
                        </w:rPr>
                        <w:br/>
                      </w:r>
                      <w:proofErr w:type="spellStart"/>
                      <w:r w:rsidR="00C835AA" w:rsidRPr="00C835AA">
                        <w:rPr>
                          <w:rFonts w:ascii="Open Sans" w:hAnsi="Open Sans" w:cs="Open Sans"/>
                          <w:sz w:val="44"/>
                          <w:szCs w:val="44"/>
                          <w:lang w:val="en"/>
                        </w:rPr>
                        <w:t>Loutet</w:t>
                      </w:r>
                      <w:proofErr w:type="spellEnd"/>
                      <w:r w:rsidR="00C835AA" w:rsidRPr="00C835AA">
                        <w:rPr>
                          <w:rFonts w:ascii="Open Sans" w:hAnsi="Open Sans" w:cs="Open Sans"/>
                          <w:sz w:val="44"/>
                          <w:szCs w:val="44"/>
                          <w:lang w:val="en"/>
                        </w:rPr>
                        <w:t xml:space="preserve"> </w:t>
                      </w:r>
                      <w:proofErr w:type="spellStart"/>
                      <w:r w:rsidR="00C835AA" w:rsidRPr="00C835AA">
                        <w:rPr>
                          <w:rFonts w:ascii="Open Sans" w:hAnsi="Open Sans" w:cs="Open Sans"/>
                          <w:sz w:val="44"/>
                          <w:szCs w:val="44"/>
                          <w:lang w:val="en"/>
                        </w:rPr>
                        <w:t>Casano</w:t>
                      </w:r>
                      <w:proofErr w:type="spellEnd"/>
                      <w:r w:rsidR="00C835AA" w:rsidRPr="00C835AA">
                        <w:rPr>
                          <w:rFonts w:ascii="Open Sans" w:hAnsi="Open Sans" w:cs="Open Sans"/>
                          <w:sz w:val="44"/>
                          <w:szCs w:val="44"/>
                          <w:lang w:val="en"/>
                        </w:rPr>
                        <w:t xml:space="preserve"> </w:t>
                      </w:r>
                    </w:p>
                    <w:p w:rsidR="00514FDD" w:rsidRPr="00C835AA" w:rsidRDefault="00C835AA" w:rsidP="00A9042E">
                      <w:pPr>
                        <w:pStyle w:val="Heading1"/>
                        <w:jc w:val="center"/>
                        <w:rPr>
                          <w:rFonts w:ascii="Open Sans" w:hAnsi="Open Sans" w:cs="Open Sans"/>
                          <w:sz w:val="44"/>
                          <w:szCs w:val="44"/>
                        </w:rPr>
                      </w:pPr>
                      <w:r w:rsidRPr="00C835AA">
                        <w:rPr>
                          <w:rFonts w:ascii="Open Sans" w:hAnsi="Open Sans" w:cs="Open Sans"/>
                          <w:sz w:val="44"/>
                          <w:szCs w:val="44"/>
                          <w:lang w:val="en"/>
                        </w:rPr>
                        <w:t>Pedestrian Cycling Overpass</w:t>
                      </w:r>
                    </w:p>
                    <w:p w:rsidR="00514FDD" w:rsidRPr="004A158E" w:rsidRDefault="00514FDD" w:rsidP="00062E7C">
                      <w:pPr>
                        <w:rPr>
                          <w:rFonts w:ascii="Open Sans" w:hAnsi="Open Sans" w:cs="Open Sans"/>
                          <w:sz w:val="28"/>
                          <w:szCs w:val="28"/>
                        </w:rPr>
                      </w:pPr>
                    </w:p>
                    <w:p w:rsidR="00B73791" w:rsidRDefault="00B73791" w:rsidP="00B73791">
                      <w:pPr>
                        <w:spacing w:line="276" w:lineRule="auto"/>
                        <w:rPr>
                          <w:rFonts w:cs="Arial"/>
                          <w:sz w:val="24"/>
                          <w:szCs w:val="24"/>
                        </w:rPr>
                      </w:pPr>
                    </w:p>
                    <w:p w:rsidR="00B73791" w:rsidRDefault="009D7314" w:rsidP="00B73791">
                      <w:pPr>
                        <w:spacing w:line="276" w:lineRule="auto"/>
                        <w:rPr>
                          <w:rFonts w:cs="Arial"/>
                          <w:sz w:val="24"/>
                          <w:szCs w:val="24"/>
                        </w:rPr>
                      </w:pPr>
                      <w:r w:rsidRPr="00E73085">
                        <w:rPr>
                          <w:rFonts w:cs="Arial"/>
                          <w:sz w:val="24"/>
                          <w:szCs w:val="24"/>
                        </w:rPr>
                        <w:t xml:space="preserve">The City </w:t>
                      </w:r>
                      <w:r w:rsidR="00736BDA" w:rsidRPr="00E73085">
                        <w:rPr>
                          <w:rFonts w:cs="Arial"/>
                          <w:sz w:val="24"/>
                          <w:szCs w:val="24"/>
                        </w:rPr>
                        <w:t>of North Vancouver is</w:t>
                      </w:r>
                      <w:r w:rsidR="00B73791">
                        <w:rPr>
                          <w:rFonts w:cs="Arial"/>
                          <w:sz w:val="24"/>
                          <w:szCs w:val="24"/>
                        </w:rPr>
                        <w:t xml:space="preserve"> </w:t>
                      </w:r>
                      <w:r w:rsidR="001864FA" w:rsidRPr="001864FA">
                        <w:rPr>
                          <w:rFonts w:cs="Arial"/>
                          <w:sz w:val="24"/>
                          <w:szCs w:val="24"/>
                        </w:rPr>
                        <w:t xml:space="preserve">developing a conceptual design for a new cycling and pedestrian overpass over Highway </w:t>
                      </w:r>
                      <w:r w:rsidR="00B73791">
                        <w:rPr>
                          <w:rFonts w:cs="Arial"/>
                          <w:sz w:val="24"/>
                          <w:szCs w:val="24"/>
                        </w:rPr>
                        <w:t>#</w:t>
                      </w:r>
                      <w:r w:rsidR="001864FA" w:rsidRPr="001864FA">
                        <w:rPr>
                          <w:rFonts w:cs="Arial"/>
                          <w:sz w:val="24"/>
                          <w:szCs w:val="24"/>
                        </w:rPr>
                        <w:t xml:space="preserve">1, </w:t>
                      </w:r>
                      <w:r w:rsidR="00B73791">
                        <w:rPr>
                          <w:rFonts w:cs="Arial"/>
                          <w:sz w:val="24"/>
                          <w:szCs w:val="24"/>
                        </w:rPr>
                        <w:t xml:space="preserve">and we are holding an </w:t>
                      </w:r>
                      <w:r w:rsidR="00B73791" w:rsidRPr="00B73791">
                        <w:rPr>
                          <w:rFonts w:cs="Arial"/>
                          <w:b/>
                          <w:sz w:val="24"/>
                          <w:szCs w:val="24"/>
                        </w:rPr>
                        <w:t>Open House on March 2</w:t>
                      </w:r>
                      <w:r w:rsidR="00B73791" w:rsidRPr="00B73791">
                        <w:rPr>
                          <w:rFonts w:cs="Arial"/>
                          <w:b/>
                          <w:sz w:val="24"/>
                          <w:szCs w:val="24"/>
                          <w:vertAlign w:val="superscript"/>
                        </w:rPr>
                        <w:t>nd</w:t>
                      </w:r>
                      <w:r w:rsidR="00B73791" w:rsidRPr="00B73791">
                        <w:rPr>
                          <w:rFonts w:cs="Arial"/>
                          <w:b/>
                          <w:sz w:val="24"/>
                          <w:szCs w:val="24"/>
                        </w:rPr>
                        <w:t xml:space="preserve"> from 5:00pm to 7:30pm</w:t>
                      </w:r>
                      <w:r w:rsidR="00B73791">
                        <w:rPr>
                          <w:rFonts w:cs="Arial"/>
                          <w:sz w:val="24"/>
                          <w:szCs w:val="24"/>
                        </w:rPr>
                        <w:t xml:space="preserve"> to hear your thoughts on the project. </w:t>
                      </w:r>
                      <w:r w:rsidR="001864FA" w:rsidRPr="001864FA">
                        <w:rPr>
                          <w:rFonts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B73791" w:rsidRDefault="00B73791" w:rsidP="00B73791">
                      <w:pPr>
                        <w:spacing w:line="276" w:lineRule="auto"/>
                        <w:rPr>
                          <w:rFonts w:cs="Arial"/>
                          <w:sz w:val="24"/>
                          <w:szCs w:val="24"/>
                        </w:rPr>
                      </w:pPr>
                    </w:p>
                    <w:p w:rsidR="001864FA" w:rsidRDefault="00B73791" w:rsidP="00B73791">
                      <w:pPr>
                        <w:spacing w:line="276" w:lineRule="auto"/>
                        <w:rPr>
                          <w:rFonts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4"/>
                          <w:szCs w:val="24"/>
                        </w:rPr>
                        <w:t>This initiative</w:t>
                      </w:r>
                      <w:r w:rsidR="001864FA" w:rsidRPr="001864FA">
                        <w:rPr>
                          <w:rFonts w:cs="Arial"/>
                          <w:sz w:val="24"/>
                          <w:szCs w:val="24"/>
                        </w:rPr>
                        <w:t xml:space="preserve"> </w:t>
                      </w:r>
                      <w:r w:rsidRPr="001864FA">
                        <w:rPr>
                          <w:rFonts w:cs="Arial"/>
                          <w:sz w:val="24"/>
                          <w:szCs w:val="24"/>
                        </w:rPr>
                        <w:t xml:space="preserve">recognizes Highway </w:t>
                      </w:r>
                      <w:r w:rsidR="00695A57">
                        <w:rPr>
                          <w:rFonts w:cs="Arial"/>
                          <w:sz w:val="24"/>
                          <w:szCs w:val="24"/>
                        </w:rPr>
                        <w:t>#</w:t>
                      </w:r>
                      <w:r w:rsidRPr="001864FA">
                        <w:rPr>
                          <w:rFonts w:cs="Arial"/>
                          <w:sz w:val="24"/>
                          <w:szCs w:val="24"/>
                        </w:rPr>
                        <w:t>1 as a barrier for pedestrians and cyclists</w:t>
                      </w:r>
                      <w:r w:rsidR="00695A57">
                        <w:rPr>
                          <w:rFonts w:cs="Arial"/>
                          <w:sz w:val="24"/>
                          <w:szCs w:val="24"/>
                        </w:rPr>
                        <w:t>,</w:t>
                      </w:r>
                      <w:r w:rsidRPr="001864FA">
                        <w:rPr>
                          <w:rFonts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cs="Arial"/>
                          <w:sz w:val="24"/>
                          <w:szCs w:val="24"/>
                        </w:rPr>
                        <w:t xml:space="preserve">and </w:t>
                      </w:r>
                      <w:r w:rsidR="001864FA" w:rsidRPr="001864FA">
                        <w:rPr>
                          <w:rFonts w:cs="Arial"/>
                          <w:sz w:val="24"/>
                          <w:szCs w:val="24"/>
                        </w:rPr>
                        <w:t xml:space="preserve">supports the City’s </w:t>
                      </w:r>
                      <w:r>
                        <w:rPr>
                          <w:rFonts w:cs="Arial"/>
                          <w:sz w:val="24"/>
                          <w:szCs w:val="24"/>
                        </w:rPr>
                        <w:t xml:space="preserve">Long Term Transportation Plan by </w:t>
                      </w:r>
                      <w:r w:rsidRPr="001864FA">
                        <w:rPr>
                          <w:rFonts w:cs="Arial"/>
                          <w:sz w:val="24"/>
                          <w:szCs w:val="24"/>
                        </w:rPr>
                        <w:t>linking the Loutet and Cedar Village neighbourhoods.</w:t>
                      </w:r>
                      <w:r w:rsidR="005678A4">
                        <w:rPr>
                          <w:rFonts w:cs="Arial"/>
                          <w:sz w:val="24"/>
                          <w:szCs w:val="24"/>
                        </w:rPr>
                        <w:t xml:space="preserve"> City Staff will be present </w:t>
                      </w:r>
                      <w:r w:rsidR="00695A57">
                        <w:rPr>
                          <w:rFonts w:cs="Arial"/>
                          <w:sz w:val="24"/>
                          <w:szCs w:val="24"/>
                        </w:rPr>
                        <w:t xml:space="preserve">to discuss the initial concept ideas and background work for the project. </w:t>
                      </w:r>
                    </w:p>
                    <w:p w:rsidR="00B73791" w:rsidRPr="001864FA" w:rsidRDefault="00B73791" w:rsidP="00B73791">
                      <w:pPr>
                        <w:spacing w:line="276" w:lineRule="auto"/>
                        <w:rPr>
                          <w:rFonts w:cs="Arial"/>
                          <w:sz w:val="24"/>
                          <w:szCs w:val="24"/>
                        </w:rPr>
                      </w:pPr>
                    </w:p>
                    <w:p w:rsidR="00B73791" w:rsidRPr="00B73791" w:rsidRDefault="00B73791" w:rsidP="00B73791">
                      <w:pPr>
                        <w:rPr>
                          <w:rFonts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4"/>
                          <w:szCs w:val="24"/>
                        </w:rPr>
                        <w:t xml:space="preserve">For more information, please visit our </w:t>
                      </w:r>
                      <w:r w:rsidR="00BF2A97" w:rsidRPr="00E73085">
                        <w:rPr>
                          <w:rFonts w:cs="Arial"/>
                          <w:sz w:val="24"/>
                          <w:szCs w:val="24"/>
                        </w:rPr>
                        <w:t xml:space="preserve">website at </w:t>
                      </w:r>
                      <w:hyperlink r:id="rId10" w:history="1">
                        <w:r w:rsidR="00A24462" w:rsidRPr="00F3236D">
                          <w:rPr>
                            <w:rStyle w:val="Hyperlink"/>
                            <w:sz w:val="24"/>
                            <w:szCs w:val="24"/>
                          </w:rPr>
                          <w:t>www.cnv.org/LoutetOverpass</w:t>
                        </w:r>
                      </w:hyperlink>
                    </w:p>
                    <w:p w:rsidR="00BF2A97" w:rsidRPr="00E73085" w:rsidRDefault="00BF2A97" w:rsidP="00B73791">
                      <w:pPr>
                        <w:spacing w:line="276" w:lineRule="auto"/>
                        <w:rPr>
                          <w:rFonts w:cs="Arial"/>
                          <w:sz w:val="24"/>
                          <w:szCs w:val="24"/>
                        </w:rPr>
                      </w:pPr>
                    </w:p>
                    <w:p w:rsidR="00BF2A97" w:rsidRPr="004A158E" w:rsidRDefault="00BF2A97" w:rsidP="00BF2A97">
                      <w:pPr>
                        <w:spacing w:line="276" w:lineRule="auto"/>
                        <w:jc w:val="left"/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</w:p>
                    <w:p w:rsidR="00BF2A97" w:rsidRDefault="00BF2A97" w:rsidP="00BF2A97">
                      <w:pPr>
                        <w:jc w:val="left"/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BF2A97" w:rsidRPr="008F2E25" w:rsidRDefault="00BF2A97" w:rsidP="00BF2A97">
                      <w:pPr>
                        <w:pStyle w:val="NormalWeb"/>
                        <w:rPr>
                          <w:rFonts w:ascii="Arial" w:hAnsi="Arial" w:cs="Arial"/>
                        </w:rPr>
                      </w:pPr>
                    </w:p>
                    <w:p w:rsidR="00BF2A97" w:rsidRPr="005B655E" w:rsidRDefault="00BF2A97" w:rsidP="00BF2A97">
                      <w:pPr>
                        <w:jc w:val="left"/>
                        <w:rPr>
                          <w:lang w:val="en-CA"/>
                        </w:rPr>
                      </w:pPr>
                    </w:p>
                    <w:p w:rsidR="005F39DC" w:rsidRPr="007C75C9" w:rsidRDefault="005F39DC" w:rsidP="00BF2A97">
                      <w:pPr>
                        <w:spacing w:before="180" w:after="120" w:line="360" w:lineRule="auto"/>
                        <w:jc w:val="left"/>
                        <w:rPr>
                          <w:rFonts w:eastAsia="Times New Roman"/>
                          <w:sz w:val="24"/>
                          <w:szCs w:val="24"/>
                          <w:lang w:val="en-CA" w:eastAsia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73791">
        <w:rPr>
          <w:i/>
          <w:noProof/>
          <w:lang w:val="en-CA" w:eastAsia="en-CA"/>
        </w:rPr>
        <w:drawing>
          <wp:anchor distT="0" distB="0" distL="114300" distR="114300" simplePos="0" relativeHeight="251674112" behindDoc="0" locked="0" layoutInCell="1" allowOverlap="1" wp14:anchorId="2FA059B2" wp14:editId="359DD9DB">
            <wp:simplePos x="0" y="0"/>
            <wp:positionH relativeFrom="margin">
              <wp:posOffset>671830</wp:posOffset>
            </wp:positionH>
            <wp:positionV relativeFrom="margin">
              <wp:posOffset>6111240</wp:posOffset>
            </wp:positionV>
            <wp:extent cx="3514090" cy="2737485"/>
            <wp:effectExtent l="0" t="0" r="0" b="571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tet overpass webmap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57" t="13855" r="33868" b="25301"/>
                    <a:stretch/>
                  </pic:blipFill>
                  <pic:spPr bwMode="auto">
                    <a:xfrm>
                      <a:off x="0" y="0"/>
                      <a:ext cx="3514090" cy="2737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10C5" w:rsidRPr="001810C5">
        <w:rPr>
          <w:i/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0F14F96" wp14:editId="74872A9F">
                <wp:simplePos x="0" y="0"/>
                <wp:positionH relativeFrom="column">
                  <wp:posOffset>352425</wp:posOffset>
                </wp:positionH>
                <wp:positionV relativeFrom="paragraph">
                  <wp:posOffset>352425</wp:posOffset>
                </wp:positionV>
                <wp:extent cx="7101840" cy="361950"/>
                <wp:effectExtent l="0" t="0" r="381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1840" cy="361950"/>
                        </a:xfrm>
                        <a:prstGeom prst="rect">
                          <a:avLst/>
                        </a:prstGeom>
                        <a:solidFill>
                          <a:srgbClr val="148BC6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7.75pt;margin-top:27.75pt;width:559.2pt;height:28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" fillcolor="#148bc6" stroked="f" strokeweight="2pt"/>
            </w:pict>
          </mc:Fallback>
        </mc:AlternateContent>
      </w:r>
      <w:r w:rsidR="001810C5" w:rsidRPr="001810C5">
        <w:rPr>
          <w:i/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007B1392" wp14:editId="0CAA7A9E">
                <wp:simplePos x="0" y="0"/>
                <wp:positionH relativeFrom="column">
                  <wp:posOffset>4962525</wp:posOffset>
                </wp:positionH>
                <wp:positionV relativeFrom="paragraph">
                  <wp:posOffset>571500</wp:posOffset>
                </wp:positionV>
                <wp:extent cx="2491740" cy="3057525"/>
                <wp:effectExtent l="0" t="0" r="3810" b="9525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1740" cy="3057525"/>
                          <a:chOff x="233274" y="-899160"/>
                          <a:chExt cx="2141518" cy="3044138"/>
                        </a:xfrm>
                        <a:solidFill>
                          <a:srgbClr val="148BC6"/>
                        </a:solidFill>
                      </wpg:grpSpPr>
                      <wps:wsp>
                        <wps:cNvPr id="5" name="Rectangle 5"/>
                        <wps:cNvSpPr/>
                        <wps:spPr>
                          <a:xfrm>
                            <a:off x="241685" y="-899160"/>
                            <a:ext cx="2133107" cy="265318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233274" y="-760962"/>
                            <a:ext cx="2133107" cy="290594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200B" w:rsidRDefault="00680440" w:rsidP="00DE200B">
                              <w:pPr>
                                <w:spacing w:line="240" w:lineRule="auto"/>
                                <w:jc w:val="left"/>
                                <w:rPr>
                                  <w:rFonts w:eastAsia="Times New Roman" w:cs="Arial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val="en-CA" w:eastAsia="en-CA"/>
                                </w:rPr>
                              </w:pPr>
                              <w:r w:rsidRPr="00E73085">
                                <w:rPr>
                                  <w:rFonts w:eastAsia="Times New Roman" w:cs="Arial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  <w:lang w:val="en-CA" w:eastAsia="en-CA"/>
                                </w:rPr>
                                <w:t>What:</w:t>
                              </w:r>
                              <w:r w:rsidRPr="00E73085">
                                <w:rPr>
                                  <w:rFonts w:eastAsia="Times New Roman" w:cs="Arial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val="en-CA" w:eastAsia="en-CA"/>
                                </w:rPr>
                                <w:t xml:space="preserve"> </w:t>
                              </w:r>
                            </w:p>
                            <w:p w:rsidR="00DE200B" w:rsidRDefault="00680440" w:rsidP="00C835AA">
                              <w:pPr>
                                <w:spacing w:line="240" w:lineRule="auto"/>
                                <w:jc w:val="left"/>
                                <w:rPr>
                                  <w:rFonts w:eastAsia="Times New Roman" w:cs="Arial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val="en-CA" w:eastAsia="en-CA"/>
                                </w:rPr>
                              </w:pPr>
                              <w:r w:rsidRPr="00E73085">
                                <w:rPr>
                                  <w:rFonts w:eastAsia="Times New Roman" w:cs="Arial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val="en-CA" w:eastAsia="en-CA"/>
                                </w:rPr>
                                <w:br/>
                              </w:r>
                              <w:r w:rsidR="009D7314" w:rsidRPr="00E73085">
                                <w:rPr>
                                  <w:rFonts w:eastAsia="Times New Roman" w:cs="Arial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val="en-CA" w:eastAsia="en-CA"/>
                                </w:rPr>
                                <w:t xml:space="preserve">Public </w:t>
                              </w:r>
                              <w:r w:rsidRPr="00E73085">
                                <w:rPr>
                                  <w:rFonts w:eastAsia="Times New Roman" w:cs="Arial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val="en-CA" w:eastAsia="en-CA"/>
                                </w:rPr>
                                <w:t xml:space="preserve">Open House </w:t>
                              </w:r>
                              <w:r w:rsidR="004A158E" w:rsidRPr="00E73085">
                                <w:rPr>
                                  <w:rFonts w:eastAsia="Times New Roman" w:cs="Arial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val="en-CA" w:eastAsia="en-CA"/>
                                </w:rPr>
                                <w:t xml:space="preserve">for the </w:t>
                              </w:r>
                              <w:proofErr w:type="spellStart"/>
                              <w:r w:rsidR="00C835AA">
                                <w:rPr>
                                  <w:rFonts w:eastAsia="Times New Roman" w:cs="Arial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val="en-CA" w:eastAsia="en-CA"/>
                                </w:rPr>
                                <w:t>Loutet</w:t>
                              </w:r>
                              <w:proofErr w:type="spellEnd"/>
                              <w:r w:rsidR="00C835AA">
                                <w:rPr>
                                  <w:rFonts w:eastAsia="Times New Roman" w:cs="Arial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val="en-CA" w:eastAsia="en-CA"/>
                                </w:rPr>
                                <w:t xml:space="preserve"> </w:t>
                              </w:r>
                              <w:proofErr w:type="spellStart"/>
                              <w:r w:rsidR="00C835AA">
                                <w:rPr>
                                  <w:rFonts w:eastAsia="Times New Roman" w:cs="Arial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val="en-CA" w:eastAsia="en-CA"/>
                                </w:rPr>
                                <w:t>Casano</w:t>
                              </w:r>
                              <w:proofErr w:type="spellEnd"/>
                              <w:r w:rsidR="00C835AA">
                                <w:rPr>
                                  <w:rFonts w:eastAsia="Times New Roman" w:cs="Arial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val="en-CA" w:eastAsia="en-CA"/>
                                </w:rPr>
                                <w:t xml:space="preserve"> </w:t>
                              </w:r>
                              <w:r w:rsidR="00C835AA" w:rsidRPr="00C835AA">
                                <w:rPr>
                                  <w:rFonts w:eastAsia="Times New Roman" w:cs="Arial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val="en-CA" w:eastAsia="en-CA"/>
                                </w:rPr>
                                <w:t>Pedestrian Cycling Overpass</w:t>
                              </w:r>
                            </w:p>
                            <w:p w:rsidR="00DE200B" w:rsidRDefault="00DE200B" w:rsidP="00DE200B">
                              <w:pPr>
                                <w:spacing w:line="240" w:lineRule="auto"/>
                                <w:jc w:val="left"/>
                                <w:rPr>
                                  <w:rFonts w:eastAsia="Times New Roman" w:cs="Arial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val="en-CA" w:eastAsia="en-CA"/>
                                </w:rPr>
                              </w:pPr>
                            </w:p>
                            <w:p w:rsidR="00DE200B" w:rsidRDefault="00DE200B" w:rsidP="00DE200B">
                              <w:pPr>
                                <w:spacing w:line="240" w:lineRule="auto"/>
                                <w:jc w:val="left"/>
                                <w:rPr>
                                  <w:rFonts w:eastAsia="Times New Roman" w:cs="Arial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  <w:lang w:val="en-CA" w:eastAsia="en-CA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  <w:lang w:val="en-CA" w:eastAsia="en-CA"/>
                                </w:rPr>
                                <w:t>Where:</w:t>
                              </w:r>
                            </w:p>
                            <w:p w:rsidR="00C835AA" w:rsidRDefault="00C835AA" w:rsidP="00DE200B">
                              <w:pPr>
                                <w:spacing w:line="240" w:lineRule="auto"/>
                                <w:jc w:val="left"/>
                                <w:rPr>
                                  <w:rFonts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>
                                <w:rPr>
                                  <w:rFonts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Sutherland Secondary School</w:t>
                              </w:r>
                              <w:r w:rsidR="001810C5" w:rsidRPr="00E73085">
                                <w:rPr>
                                  <w:rFonts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r w:rsidRPr="00C835AA">
                                <w:rPr>
                                  <w:rFonts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1860 Sutherland Ave</w:t>
                              </w:r>
                              <w:r>
                                <w:rPr>
                                  <w:rFonts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.,</w:t>
                              </w:r>
                              <w:proofErr w:type="gramEnd"/>
                            </w:p>
                            <w:p w:rsidR="001810C5" w:rsidRDefault="001810C5" w:rsidP="00DE200B">
                              <w:pPr>
                                <w:spacing w:line="240" w:lineRule="auto"/>
                                <w:jc w:val="left"/>
                                <w:rPr>
                                  <w:rFonts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E73085">
                                <w:rPr>
                                  <w:rFonts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North Vancouver</w:t>
                              </w:r>
                            </w:p>
                            <w:p w:rsidR="00DE200B" w:rsidRPr="00DE200B" w:rsidRDefault="00DE200B" w:rsidP="00DE200B">
                              <w:pPr>
                                <w:spacing w:line="240" w:lineRule="auto"/>
                                <w:jc w:val="left"/>
                                <w:rPr>
                                  <w:rFonts w:eastAsia="Times New Roman" w:cs="Arial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  <w:lang w:val="en-CA" w:eastAsia="en-CA"/>
                                </w:rPr>
                              </w:pPr>
                            </w:p>
                            <w:p w:rsidR="00DE200B" w:rsidRPr="00846D03" w:rsidRDefault="00680440" w:rsidP="00846D03">
                              <w:pPr>
                                <w:spacing w:line="240" w:lineRule="auto"/>
                                <w:jc w:val="left"/>
                                <w:rPr>
                                  <w:rFonts w:eastAsia="Times New Roman" w:cs="Arial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  <w:lang w:val="en-CA" w:eastAsia="en-CA"/>
                                </w:rPr>
                              </w:pPr>
                              <w:r w:rsidRPr="00846D03">
                                <w:rPr>
                                  <w:rFonts w:eastAsia="Times New Roman" w:cs="Arial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  <w:lang w:val="en-CA" w:eastAsia="en-CA"/>
                                </w:rPr>
                                <w:t xml:space="preserve">When: </w:t>
                              </w:r>
                            </w:p>
                            <w:p w:rsidR="00C835AA" w:rsidRDefault="00680440" w:rsidP="00846D03">
                              <w:pPr>
                                <w:spacing w:line="240" w:lineRule="auto"/>
                                <w:jc w:val="left"/>
                                <w:rPr>
                                  <w:rFonts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846D03">
                                <w:rPr>
                                  <w:rFonts w:eastAsia="Times New Roman" w:cs="Arial"/>
                                  <w:b/>
                                  <w:bCs/>
                                  <w:i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  <w:lang w:val="en-CA" w:eastAsia="en-CA"/>
                                </w:rPr>
                                <w:br/>
                              </w:r>
                              <w:r w:rsidR="00C835AA">
                                <w:rPr>
                                  <w:rFonts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Thur</w:t>
                              </w:r>
                              <w:r w:rsidR="004A158E" w:rsidRPr="00E73085">
                                <w:rPr>
                                  <w:rFonts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sday, </w:t>
                              </w:r>
                              <w:r w:rsidR="00C835AA">
                                <w:rPr>
                                  <w:rFonts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March 2</w:t>
                              </w:r>
                              <w:r w:rsidR="00C835AA">
                                <w:rPr>
                                  <w:rFonts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  <w:vertAlign w:val="superscript"/>
                                </w:rPr>
                                <w:t>nd</w:t>
                              </w:r>
                              <w:r w:rsidR="00924B6D">
                                <w:rPr>
                                  <w:rFonts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:rsidR="00514FDD" w:rsidRPr="00E73085" w:rsidRDefault="00924B6D" w:rsidP="00846D03">
                              <w:pPr>
                                <w:spacing w:line="240" w:lineRule="auto"/>
                                <w:jc w:val="left"/>
                                <w:rPr>
                                  <w:rFonts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>
                                <w:rPr>
                                  <w:rFonts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from</w:t>
                              </w:r>
                              <w:proofErr w:type="gramEnd"/>
                              <w:r w:rsidR="00C835AA">
                                <w:rPr>
                                  <w:rFonts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5</w:t>
                              </w:r>
                              <w:r w:rsidR="00E73085" w:rsidRPr="00E73085">
                                <w:rPr>
                                  <w:rFonts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:00 </w:t>
                              </w:r>
                              <w:r w:rsidR="00680440" w:rsidRPr="00E73085">
                                <w:rPr>
                                  <w:rFonts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pm – 7</w:t>
                              </w:r>
                              <w:r>
                                <w:rPr>
                                  <w:rFonts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:</w:t>
                              </w:r>
                              <w:r w:rsidR="00C835AA">
                                <w:rPr>
                                  <w:rFonts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3</w:t>
                              </w:r>
                              <w:r>
                                <w:rPr>
                                  <w:rFonts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0</w:t>
                              </w:r>
                              <w:r w:rsidR="00E73085" w:rsidRPr="00E73085">
                                <w:rPr>
                                  <w:rFonts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680440" w:rsidRPr="00E73085">
                                <w:rPr>
                                  <w:rFonts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pm</w:t>
                              </w:r>
                            </w:p>
                            <w:p w:rsidR="00680440" w:rsidRDefault="00680440" w:rsidP="0012723E">
                              <w:pPr>
                                <w:spacing w:line="240" w:lineRule="auto"/>
                                <w:jc w:val="left"/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" o:spid="_x0000_s1027" style="position:absolute;margin-left:390.75pt;margin-top:45pt;width:196.2pt;height:240.75pt;z-index:251655680;mso-width-relative:margin;mso-height-relative:margin" coordorigin="2332,-8991" coordsize="21415,30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">
                <v:rect id="Rectangle 5" o:spid="_x0000_s1028" style="position:absolute;left:2416;top:-8991;width:21331;height:265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L+CMMA&#10;AADaAAAADwAAAGRycy9kb3ducmV2LnhtbESPQWvCQBSE7wX/w/KE3pqNxRZJXSVIleZYI4i3l+xr&#10;kjb7NmTXmPz7bqHgcZiZb5j1djStGKh3jWUFiygGQVxa3XCl4JTvn1YgnEfW2FomBRM52G5mD2tM&#10;tL3xJw1HX4kAYZeggtr7LpHSlTUZdJHtiIP3ZXuDPsi+krrHW4CbVj7H8as02HBYqLGjXU3lz/Fq&#10;FLhiyPKpS8/fF1cW6TubfJkdlHqcj+kbCE+jv4f/2x9awQv8XQk3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L+CMMAAADaAAAADwAAAAAAAAAAAAAAAACYAgAAZHJzL2Rv&#10;d25yZXYueG1sUEsFBgAAAAAEAAQA9QAAAIgDAAAAAA==&#10;" filled="f" stroked="f" strokeweight="2pt"/>
                <v:shape id="_x0000_s1029" type="#_x0000_t202" style="position:absolute;left:2332;top:-7609;width:21331;height:29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jdrrwA&#10;AADaAAAADwAAAGRycy9kb3ducmV2LnhtbERPyQrCMBC9C/5DGMGbpgpu1SgiCF5UXMDr0IxtsZmU&#10;Jtr690YQPA2Pt85i1ZhCvKhyuWUFg34EgjixOudUwfWy7U1BOI+ssbBMCt7kYLVstxYYa1vziV5n&#10;n4oQwi5GBZn3ZSylSzIy6Pq2JA7c3VYGfYBVKnWFdQg3hRxG0VgazDk0ZFjSJqPkcX4aBSO7n9RN&#10;Eh0fk+v2dijvs/cUvVLdTrOeg/DU+L/4597pMB++r3yvXH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nmN2uvAAAANoAAAAPAAAAAAAAAAAAAAAAAJgCAABkcnMvZG93bnJldi54&#10;bWxQSwUGAAAAAAQABAD1AAAAgQMAAAAA&#10;" filled="f" stroked="f" strokecolor="white">
                  <v:textbox>
                    <w:txbxContent>
                      <w:p w:rsidR="00DE200B" w:rsidRDefault="00680440" w:rsidP="00DE200B">
                        <w:pPr>
                          <w:spacing w:line="240" w:lineRule="auto"/>
                          <w:jc w:val="left"/>
                          <w:rPr>
                            <w:rFonts w:eastAsia="Times New Roman" w:cs="Arial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val="en-CA" w:eastAsia="en-CA"/>
                          </w:rPr>
                        </w:pPr>
                        <w:r w:rsidRPr="00E73085">
                          <w:rPr>
                            <w:rFonts w:eastAsia="Times New Roman" w:cs="Arial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u w:val="single"/>
                            <w:lang w:val="en-CA" w:eastAsia="en-CA"/>
                          </w:rPr>
                          <w:t>What:</w:t>
                        </w:r>
                        <w:r w:rsidRPr="00E73085">
                          <w:rPr>
                            <w:rFonts w:eastAsia="Times New Roman" w:cs="Arial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val="en-CA" w:eastAsia="en-CA"/>
                          </w:rPr>
                          <w:t xml:space="preserve"> </w:t>
                        </w:r>
                      </w:p>
                      <w:p w:rsidR="00DE200B" w:rsidRDefault="00680440" w:rsidP="00C835AA">
                        <w:pPr>
                          <w:spacing w:line="240" w:lineRule="auto"/>
                          <w:jc w:val="left"/>
                          <w:rPr>
                            <w:rFonts w:eastAsia="Times New Roman" w:cs="Arial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val="en-CA" w:eastAsia="en-CA"/>
                          </w:rPr>
                        </w:pPr>
                        <w:r w:rsidRPr="00E73085">
                          <w:rPr>
                            <w:rFonts w:eastAsia="Times New Roman" w:cs="Arial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val="en-CA" w:eastAsia="en-CA"/>
                          </w:rPr>
                          <w:br/>
                        </w:r>
                        <w:r w:rsidR="009D7314" w:rsidRPr="00E73085">
                          <w:rPr>
                            <w:rFonts w:eastAsia="Times New Roman" w:cs="Arial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val="en-CA" w:eastAsia="en-CA"/>
                          </w:rPr>
                          <w:t xml:space="preserve">Public </w:t>
                        </w:r>
                        <w:r w:rsidRPr="00E73085">
                          <w:rPr>
                            <w:rFonts w:eastAsia="Times New Roman" w:cs="Arial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val="en-CA" w:eastAsia="en-CA"/>
                          </w:rPr>
                          <w:t xml:space="preserve">Open House </w:t>
                        </w:r>
                        <w:r w:rsidR="004A158E" w:rsidRPr="00E73085">
                          <w:rPr>
                            <w:rFonts w:eastAsia="Times New Roman" w:cs="Arial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val="en-CA" w:eastAsia="en-CA"/>
                          </w:rPr>
                          <w:t xml:space="preserve">for the </w:t>
                        </w:r>
                        <w:r w:rsidR="00C835AA">
                          <w:rPr>
                            <w:rFonts w:eastAsia="Times New Roman" w:cs="Arial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val="en-CA" w:eastAsia="en-CA"/>
                          </w:rPr>
                          <w:t xml:space="preserve">Loutet </w:t>
                        </w:r>
                        <w:proofErr w:type="spellStart"/>
                        <w:r w:rsidR="00C835AA">
                          <w:rPr>
                            <w:rFonts w:eastAsia="Times New Roman" w:cs="Arial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val="en-CA" w:eastAsia="en-CA"/>
                          </w:rPr>
                          <w:t>Casano</w:t>
                        </w:r>
                        <w:proofErr w:type="spellEnd"/>
                        <w:r w:rsidR="00C835AA">
                          <w:rPr>
                            <w:rFonts w:eastAsia="Times New Roman" w:cs="Arial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val="en-CA" w:eastAsia="en-CA"/>
                          </w:rPr>
                          <w:t xml:space="preserve"> </w:t>
                        </w:r>
                        <w:r w:rsidR="00C835AA" w:rsidRPr="00C835AA">
                          <w:rPr>
                            <w:rFonts w:eastAsia="Times New Roman" w:cs="Arial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val="en-CA" w:eastAsia="en-CA"/>
                          </w:rPr>
                          <w:t>Pedestrian Cycling Overpass</w:t>
                        </w:r>
                      </w:p>
                      <w:p w:rsidR="00DE200B" w:rsidRDefault="00DE200B" w:rsidP="00DE200B">
                        <w:pPr>
                          <w:spacing w:line="240" w:lineRule="auto"/>
                          <w:jc w:val="left"/>
                          <w:rPr>
                            <w:rFonts w:eastAsia="Times New Roman" w:cs="Arial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val="en-CA" w:eastAsia="en-CA"/>
                          </w:rPr>
                        </w:pPr>
                      </w:p>
                      <w:p w:rsidR="00DE200B" w:rsidRDefault="00DE200B" w:rsidP="00DE200B">
                        <w:pPr>
                          <w:spacing w:line="240" w:lineRule="auto"/>
                          <w:jc w:val="left"/>
                          <w:rPr>
                            <w:rFonts w:eastAsia="Times New Roman" w:cs="Arial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u w:val="single"/>
                            <w:lang w:val="en-CA" w:eastAsia="en-CA"/>
                          </w:rPr>
                        </w:pPr>
                        <w:r>
                          <w:rPr>
                            <w:rFonts w:eastAsia="Times New Roman" w:cs="Arial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u w:val="single"/>
                            <w:lang w:val="en-CA" w:eastAsia="en-CA"/>
                          </w:rPr>
                          <w:t>Where:</w:t>
                        </w:r>
                      </w:p>
                      <w:p w:rsidR="00C835AA" w:rsidRDefault="00C835AA" w:rsidP="00DE200B">
                        <w:pPr>
                          <w:spacing w:line="240" w:lineRule="auto"/>
                          <w:jc w:val="left"/>
                          <w:rPr>
                            <w:rFonts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Sutherland Secondary School</w:t>
                        </w:r>
                        <w:r w:rsidR="001810C5" w:rsidRPr="00E73085">
                          <w:rPr>
                            <w:rFonts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 xml:space="preserve">, </w:t>
                        </w:r>
                        <w:r w:rsidRPr="00C835AA">
                          <w:rPr>
                            <w:rFonts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1860 Sutherland Ave</w:t>
                        </w:r>
                        <w:r>
                          <w:rPr>
                            <w:rFonts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.,</w:t>
                        </w:r>
                        <w:proofErr w:type="gramEnd"/>
                      </w:p>
                      <w:p w:rsidR="001810C5" w:rsidRDefault="001810C5" w:rsidP="00DE200B">
                        <w:pPr>
                          <w:spacing w:line="240" w:lineRule="auto"/>
                          <w:jc w:val="left"/>
                          <w:rPr>
                            <w:rFonts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E73085">
                          <w:rPr>
                            <w:rFonts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North Vancouver</w:t>
                        </w:r>
                      </w:p>
                      <w:p w:rsidR="00DE200B" w:rsidRPr="00DE200B" w:rsidRDefault="00DE200B" w:rsidP="00DE200B">
                        <w:pPr>
                          <w:spacing w:line="240" w:lineRule="auto"/>
                          <w:jc w:val="left"/>
                          <w:rPr>
                            <w:rFonts w:eastAsia="Times New Roman" w:cs="Arial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u w:val="single"/>
                            <w:lang w:val="en-CA" w:eastAsia="en-CA"/>
                          </w:rPr>
                        </w:pPr>
                      </w:p>
                      <w:p w:rsidR="00DE200B" w:rsidRPr="00846D03" w:rsidRDefault="00680440" w:rsidP="00846D03">
                        <w:pPr>
                          <w:spacing w:line="240" w:lineRule="auto"/>
                          <w:jc w:val="left"/>
                          <w:rPr>
                            <w:rFonts w:eastAsia="Times New Roman" w:cs="Arial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u w:val="single"/>
                            <w:lang w:val="en-CA" w:eastAsia="en-CA"/>
                          </w:rPr>
                        </w:pPr>
                        <w:r w:rsidRPr="00846D03">
                          <w:rPr>
                            <w:rFonts w:eastAsia="Times New Roman" w:cs="Arial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u w:val="single"/>
                            <w:lang w:val="en-CA" w:eastAsia="en-CA"/>
                          </w:rPr>
                          <w:t xml:space="preserve">When: </w:t>
                        </w:r>
                      </w:p>
                      <w:p w:rsidR="00C835AA" w:rsidRDefault="00680440" w:rsidP="00846D03">
                        <w:pPr>
                          <w:spacing w:line="240" w:lineRule="auto"/>
                          <w:jc w:val="left"/>
                          <w:rPr>
                            <w:rFonts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46D03">
                          <w:rPr>
                            <w:rFonts w:eastAsia="Times New Roman" w:cs="Arial"/>
                            <w:b/>
                            <w:bCs/>
                            <w:i/>
                            <w:color w:val="FFFFFF" w:themeColor="background1"/>
                            <w:sz w:val="24"/>
                            <w:szCs w:val="24"/>
                            <w:u w:val="single"/>
                            <w:lang w:val="en-CA" w:eastAsia="en-CA"/>
                          </w:rPr>
                          <w:br/>
                        </w:r>
                        <w:r w:rsidR="00C835AA">
                          <w:rPr>
                            <w:rFonts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Thur</w:t>
                        </w:r>
                        <w:r w:rsidR="004A158E" w:rsidRPr="00E73085">
                          <w:rPr>
                            <w:rFonts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 xml:space="preserve">sday, </w:t>
                        </w:r>
                        <w:r w:rsidR="00C835AA">
                          <w:rPr>
                            <w:rFonts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March 2</w:t>
                        </w:r>
                        <w:r w:rsidR="00C835AA">
                          <w:rPr>
                            <w:rFonts w:cs="Arial"/>
                            <w:b/>
                            <w:color w:val="FFFFFF" w:themeColor="background1"/>
                            <w:sz w:val="24"/>
                            <w:szCs w:val="24"/>
                            <w:vertAlign w:val="superscript"/>
                          </w:rPr>
                          <w:t>nd</w:t>
                        </w:r>
                        <w:r w:rsidR="00924B6D">
                          <w:rPr>
                            <w:rFonts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514FDD" w:rsidRPr="00E73085" w:rsidRDefault="00924B6D" w:rsidP="00846D03">
                        <w:pPr>
                          <w:spacing w:line="240" w:lineRule="auto"/>
                          <w:jc w:val="left"/>
                          <w:rPr>
                            <w:rFonts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from</w:t>
                        </w:r>
                        <w:proofErr w:type="gramEnd"/>
                        <w:r w:rsidR="00C835AA">
                          <w:rPr>
                            <w:rFonts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 xml:space="preserve"> 5</w:t>
                        </w:r>
                        <w:r w:rsidR="00E73085" w:rsidRPr="00E73085">
                          <w:rPr>
                            <w:rFonts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 xml:space="preserve">:00 </w:t>
                        </w:r>
                        <w:r w:rsidR="00680440" w:rsidRPr="00E73085">
                          <w:rPr>
                            <w:rFonts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pm – 7</w:t>
                        </w:r>
                        <w:r>
                          <w:rPr>
                            <w:rFonts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:</w:t>
                        </w:r>
                        <w:r w:rsidR="00C835AA">
                          <w:rPr>
                            <w:rFonts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3</w:t>
                        </w:r>
                        <w:r>
                          <w:rPr>
                            <w:rFonts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0</w:t>
                        </w:r>
                        <w:r w:rsidR="00E73085" w:rsidRPr="00E73085">
                          <w:rPr>
                            <w:rFonts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="00680440" w:rsidRPr="00E73085">
                          <w:rPr>
                            <w:rFonts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pm</w:t>
                        </w:r>
                      </w:p>
                      <w:p w:rsidR="00680440" w:rsidRDefault="00680440" w:rsidP="0012723E">
                        <w:pPr>
                          <w:spacing w:line="240" w:lineRule="auto"/>
                          <w:jc w:val="left"/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1810C5" w:rsidRPr="001810C5">
        <w:rPr>
          <w:i/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32ECA2F" wp14:editId="350F1054">
                <wp:simplePos x="0" y="0"/>
                <wp:positionH relativeFrom="column">
                  <wp:posOffset>4752975</wp:posOffset>
                </wp:positionH>
                <wp:positionV relativeFrom="paragraph">
                  <wp:posOffset>3742690</wp:posOffset>
                </wp:positionV>
                <wp:extent cx="2576830" cy="5153025"/>
                <wp:effectExtent l="0" t="0" r="13970" b="28575"/>
                <wp:wrapSquare wrapText="bothSides"/>
                <wp:docPr id="3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6830" cy="515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0C5" w:rsidRPr="00E73085" w:rsidRDefault="001810C5" w:rsidP="004F3F5B">
                            <w:pPr>
                              <w:spacing w:line="240" w:lineRule="auto"/>
                              <w:jc w:val="right"/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F3F5B" w:rsidRPr="00E73085" w:rsidRDefault="00514FDD" w:rsidP="004F3F5B">
                            <w:pPr>
                              <w:spacing w:line="240" w:lineRule="auto"/>
                              <w:jc w:val="right"/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E73085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>For more information</w:t>
                            </w:r>
                            <w:r w:rsidR="009D7314" w:rsidRPr="00E73085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3830AA" w:rsidRPr="00B73791" w:rsidRDefault="00A24462" w:rsidP="00585A4F">
                            <w:pPr>
                              <w:jc w:val="right"/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</w:pPr>
                            <w:hyperlink r:id="rId12" w:history="1">
                              <w:r w:rsidRPr="00F3236D">
                                <w:rPr>
                                  <w:rStyle w:val="Hyperlink"/>
                                  <w:sz w:val="24"/>
                                  <w:szCs w:val="24"/>
                                </w:rPr>
                                <w:t>www.cnv.org/LoutetOverpass</w:t>
                              </w:r>
                            </w:hyperlink>
                          </w:p>
                          <w:p w:rsidR="004A158E" w:rsidRPr="00E73085" w:rsidRDefault="004A158E" w:rsidP="00585A4F">
                            <w:pPr>
                              <w:jc w:val="right"/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A158E" w:rsidRPr="00E73085" w:rsidRDefault="00514FDD" w:rsidP="004A158E">
                            <w:pPr>
                              <w:jc w:val="right"/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E73085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>Or contact:</w:t>
                            </w:r>
                          </w:p>
                          <w:p w:rsidR="00C835AA" w:rsidRDefault="00C835AA" w:rsidP="004A158E">
                            <w:pPr>
                              <w:jc w:val="right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</w:p>
                          <w:p w:rsidR="00C835AA" w:rsidRPr="00E73085" w:rsidRDefault="00C835AA" w:rsidP="00C835AA">
                            <w:pPr>
                              <w:jc w:val="right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 w:rsidRPr="00E73085">
                              <w:rPr>
                                <w:rFonts w:cs="Arial"/>
                                <w:sz w:val="24"/>
                                <w:szCs w:val="24"/>
                              </w:rPr>
                              <w:t>Adam Vasilevich</w:t>
                            </w:r>
                          </w:p>
                          <w:p w:rsidR="00C835AA" w:rsidRPr="00E73085" w:rsidRDefault="00C835AA" w:rsidP="00C835AA">
                            <w:pPr>
                              <w:jc w:val="right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 w:rsidRPr="00E73085">
                              <w:rPr>
                                <w:rFonts w:cs="Arial"/>
                                <w:sz w:val="24"/>
                                <w:szCs w:val="24"/>
                              </w:rPr>
                              <w:t>Parks and Greenways Planner</w:t>
                            </w:r>
                          </w:p>
                          <w:p w:rsidR="00C835AA" w:rsidRPr="00E73085" w:rsidRDefault="00C835AA" w:rsidP="00C835AA">
                            <w:pPr>
                              <w:jc w:val="right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 w:rsidRPr="00E73085">
                              <w:rPr>
                                <w:rFonts w:cs="Arial"/>
                                <w:sz w:val="24"/>
                                <w:szCs w:val="24"/>
                              </w:rPr>
                              <w:t>City of North Vancouver</w:t>
                            </w:r>
                          </w:p>
                          <w:p w:rsidR="00C835AA" w:rsidRPr="00E73085" w:rsidRDefault="00C835AA" w:rsidP="00C835AA">
                            <w:pPr>
                              <w:jc w:val="right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 w:rsidRPr="00E73085">
                              <w:rPr>
                                <w:rFonts w:cs="Arial"/>
                                <w:sz w:val="24"/>
                                <w:szCs w:val="24"/>
                              </w:rPr>
                              <w:t>Engineering, Parks +</w:t>
                            </w:r>
                          </w:p>
                          <w:p w:rsidR="00C835AA" w:rsidRPr="00E73085" w:rsidRDefault="00C835AA" w:rsidP="00C835AA">
                            <w:pPr>
                              <w:jc w:val="right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 w:rsidRPr="00E73085">
                              <w:rPr>
                                <w:rFonts w:cs="Arial"/>
                                <w:sz w:val="24"/>
                                <w:szCs w:val="24"/>
                              </w:rPr>
                              <w:t>Environment</w:t>
                            </w:r>
                          </w:p>
                          <w:p w:rsidR="00C835AA" w:rsidRDefault="00C835AA" w:rsidP="00C835AA">
                            <w:pPr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</w:p>
                          <w:p w:rsidR="004A158E" w:rsidRPr="00E73085" w:rsidRDefault="004A158E" w:rsidP="004A158E">
                            <w:pPr>
                              <w:jc w:val="right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 w:rsidRPr="00E73085">
                              <w:rPr>
                                <w:rFonts w:cs="Arial"/>
                                <w:sz w:val="24"/>
                                <w:szCs w:val="24"/>
                              </w:rPr>
                              <w:t>Jessica Oakes</w:t>
                            </w:r>
                          </w:p>
                          <w:p w:rsidR="004A158E" w:rsidRPr="00E73085" w:rsidRDefault="004A158E" w:rsidP="004A158E">
                            <w:pPr>
                              <w:jc w:val="right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 w:rsidRPr="00E73085">
                              <w:rPr>
                                <w:rFonts w:cs="Arial"/>
                                <w:sz w:val="24"/>
                                <w:szCs w:val="24"/>
                              </w:rPr>
                              <w:t>Landscape Design Technician</w:t>
                            </w:r>
                          </w:p>
                          <w:p w:rsidR="004A158E" w:rsidRPr="00E73085" w:rsidRDefault="004A158E" w:rsidP="004A158E">
                            <w:pPr>
                              <w:jc w:val="right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 w:rsidRPr="00E73085">
                              <w:rPr>
                                <w:rFonts w:cs="Arial"/>
                                <w:sz w:val="24"/>
                                <w:szCs w:val="24"/>
                              </w:rPr>
                              <w:t>City of North Vancouver</w:t>
                            </w:r>
                          </w:p>
                          <w:p w:rsidR="004A158E" w:rsidRPr="00E73085" w:rsidRDefault="004A158E" w:rsidP="004A158E">
                            <w:pPr>
                              <w:jc w:val="right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 w:rsidRPr="00E73085">
                              <w:rPr>
                                <w:rFonts w:cs="Arial"/>
                                <w:sz w:val="24"/>
                                <w:szCs w:val="24"/>
                              </w:rPr>
                              <w:t>Engineering, Parks +</w:t>
                            </w:r>
                          </w:p>
                          <w:p w:rsidR="00514FDD" w:rsidRPr="00E73085" w:rsidRDefault="004A158E" w:rsidP="004A158E">
                            <w:pPr>
                              <w:jc w:val="right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 w:rsidRPr="00E73085">
                              <w:rPr>
                                <w:rFonts w:cs="Arial"/>
                                <w:sz w:val="24"/>
                                <w:szCs w:val="24"/>
                              </w:rPr>
                              <w:t>Environment</w:t>
                            </w:r>
                          </w:p>
                          <w:p w:rsidR="004A158E" w:rsidRPr="00E73085" w:rsidRDefault="004A158E" w:rsidP="004A158E">
                            <w:pPr>
                              <w:jc w:val="right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</w:p>
                          <w:p w:rsidR="004A158E" w:rsidRPr="00E73085" w:rsidRDefault="004A158E" w:rsidP="004A158E">
                            <w:pPr>
                              <w:jc w:val="right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</w:p>
                          <w:p w:rsidR="00514FDD" w:rsidRPr="00E73085" w:rsidRDefault="00514FDD" w:rsidP="00585A4F">
                            <w:pPr>
                              <w:jc w:val="right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 w:rsidRPr="00E73085"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Tel: </w:t>
                            </w:r>
                            <w:r w:rsidR="00BA31CE" w:rsidRPr="00E73085">
                              <w:rPr>
                                <w:rFonts w:cs="Arial"/>
                                <w:sz w:val="24"/>
                                <w:szCs w:val="24"/>
                              </w:rPr>
                              <w:t>604-983-7333</w:t>
                            </w:r>
                          </w:p>
                          <w:p w:rsidR="00514FDD" w:rsidRPr="00E73085" w:rsidRDefault="00514FDD" w:rsidP="00585A4F">
                            <w:pPr>
                              <w:jc w:val="right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 w:rsidRPr="00E73085"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Email: </w:t>
                            </w:r>
                            <w:hyperlink r:id="rId13" w:history="1">
                              <w:r w:rsidR="00AD094A" w:rsidRPr="00E73085">
                                <w:rPr>
                                  <w:rStyle w:val="Hyperlink"/>
                                  <w:rFonts w:cs="Arial"/>
                                  <w:sz w:val="24"/>
                                  <w:szCs w:val="24"/>
                                </w:rPr>
                                <w:t>eng@cnv.org</w:t>
                              </w:r>
                            </w:hyperlink>
                          </w:p>
                          <w:p w:rsidR="00AD094A" w:rsidRPr="00E73085" w:rsidRDefault="00AD094A" w:rsidP="00585A4F">
                            <w:pPr>
                              <w:jc w:val="right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</w:p>
                          <w:p w:rsidR="004A158E" w:rsidRPr="00E73085" w:rsidRDefault="004A158E" w:rsidP="00585A4F">
                            <w:pPr>
                              <w:jc w:val="right"/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E73085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>We look forward to hearing</w:t>
                            </w:r>
                          </w:p>
                          <w:p w:rsidR="00AD094A" w:rsidRPr="00E73085" w:rsidRDefault="004A158E" w:rsidP="00585A4F">
                            <w:pPr>
                              <w:jc w:val="right"/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E73085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 xml:space="preserve"> your feedback!</w:t>
                            </w:r>
                          </w:p>
                          <w:p w:rsidR="00514FDD" w:rsidRPr="00E73085" w:rsidRDefault="00514FDD" w:rsidP="00C97638">
                            <w:pPr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30" type="#_x0000_t202" style="position:absolute;margin-left:374.25pt;margin-top:294.7pt;width:202.9pt;height:405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" strokecolor="white">
                <v:textbox>
                  <w:txbxContent>
                    <w:p w:rsidR="001810C5" w:rsidRPr="00E73085" w:rsidRDefault="001810C5" w:rsidP="004F3F5B">
                      <w:pPr>
                        <w:spacing w:line="240" w:lineRule="auto"/>
                        <w:jc w:val="right"/>
                        <w:rPr>
                          <w:rFonts w:cs="Arial"/>
                          <w:b/>
                          <w:sz w:val="24"/>
                          <w:szCs w:val="24"/>
                        </w:rPr>
                      </w:pPr>
                    </w:p>
                    <w:p w:rsidR="004F3F5B" w:rsidRPr="00E73085" w:rsidRDefault="00514FDD" w:rsidP="004F3F5B">
                      <w:pPr>
                        <w:spacing w:line="240" w:lineRule="auto"/>
                        <w:jc w:val="right"/>
                        <w:rPr>
                          <w:rFonts w:cs="Arial"/>
                          <w:b/>
                          <w:sz w:val="24"/>
                          <w:szCs w:val="24"/>
                        </w:rPr>
                      </w:pPr>
                      <w:r w:rsidRPr="00E73085">
                        <w:rPr>
                          <w:rFonts w:cs="Arial"/>
                          <w:b/>
                          <w:sz w:val="24"/>
                          <w:szCs w:val="24"/>
                        </w:rPr>
                        <w:t>For more information</w:t>
                      </w:r>
                      <w:r w:rsidR="009D7314" w:rsidRPr="00E73085">
                        <w:rPr>
                          <w:rFonts w:cs="Arial"/>
                          <w:b/>
                          <w:sz w:val="24"/>
                          <w:szCs w:val="24"/>
                        </w:rPr>
                        <w:t>:</w:t>
                      </w:r>
                    </w:p>
                    <w:p w:rsidR="003830AA" w:rsidRPr="00B73791" w:rsidRDefault="00A24462" w:rsidP="00585A4F">
                      <w:pPr>
                        <w:jc w:val="right"/>
                        <w:rPr>
                          <w:rFonts w:cs="Arial"/>
                          <w:b/>
                          <w:sz w:val="24"/>
                          <w:szCs w:val="24"/>
                        </w:rPr>
                      </w:pPr>
                      <w:hyperlink r:id="rId14" w:history="1">
                        <w:r w:rsidRPr="00F3236D">
                          <w:rPr>
                            <w:rStyle w:val="Hyperlink"/>
                            <w:sz w:val="24"/>
                            <w:szCs w:val="24"/>
                          </w:rPr>
                          <w:t>www.cnv.org/LoutetOverpass</w:t>
                        </w:r>
                      </w:hyperlink>
                    </w:p>
                    <w:p w:rsidR="004A158E" w:rsidRPr="00E73085" w:rsidRDefault="004A158E" w:rsidP="00585A4F">
                      <w:pPr>
                        <w:jc w:val="right"/>
                        <w:rPr>
                          <w:rFonts w:cs="Arial"/>
                          <w:b/>
                          <w:sz w:val="24"/>
                          <w:szCs w:val="24"/>
                        </w:rPr>
                      </w:pPr>
                    </w:p>
                    <w:p w:rsidR="004A158E" w:rsidRPr="00E73085" w:rsidRDefault="00514FDD" w:rsidP="004A158E">
                      <w:pPr>
                        <w:jc w:val="right"/>
                        <w:rPr>
                          <w:rFonts w:cs="Arial"/>
                          <w:b/>
                          <w:sz w:val="24"/>
                          <w:szCs w:val="24"/>
                        </w:rPr>
                      </w:pPr>
                      <w:r w:rsidRPr="00E73085">
                        <w:rPr>
                          <w:rFonts w:cs="Arial"/>
                          <w:b/>
                          <w:sz w:val="24"/>
                          <w:szCs w:val="24"/>
                        </w:rPr>
                        <w:t>Or contact:</w:t>
                      </w:r>
                    </w:p>
                    <w:p w:rsidR="00C835AA" w:rsidRDefault="00C835AA" w:rsidP="004A158E">
                      <w:pPr>
                        <w:jc w:val="right"/>
                        <w:rPr>
                          <w:rFonts w:cs="Arial"/>
                          <w:sz w:val="24"/>
                          <w:szCs w:val="24"/>
                        </w:rPr>
                      </w:pPr>
                    </w:p>
                    <w:p w:rsidR="00C835AA" w:rsidRPr="00E73085" w:rsidRDefault="00C835AA" w:rsidP="00C835AA">
                      <w:pPr>
                        <w:jc w:val="right"/>
                        <w:rPr>
                          <w:rFonts w:cs="Arial"/>
                          <w:sz w:val="24"/>
                          <w:szCs w:val="24"/>
                        </w:rPr>
                      </w:pPr>
                      <w:r w:rsidRPr="00E73085">
                        <w:rPr>
                          <w:rFonts w:cs="Arial"/>
                          <w:sz w:val="24"/>
                          <w:szCs w:val="24"/>
                        </w:rPr>
                        <w:t>Adam Vasilevich</w:t>
                      </w:r>
                    </w:p>
                    <w:p w:rsidR="00C835AA" w:rsidRPr="00E73085" w:rsidRDefault="00C835AA" w:rsidP="00C835AA">
                      <w:pPr>
                        <w:jc w:val="right"/>
                        <w:rPr>
                          <w:rFonts w:cs="Arial"/>
                          <w:sz w:val="24"/>
                          <w:szCs w:val="24"/>
                        </w:rPr>
                      </w:pPr>
                      <w:r w:rsidRPr="00E73085">
                        <w:rPr>
                          <w:rFonts w:cs="Arial"/>
                          <w:sz w:val="24"/>
                          <w:szCs w:val="24"/>
                        </w:rPr>
                        <w:t>Parks and Greenways Planner</w:t>
                      </w:r>
                    </w:p>
                    <w:p w:rsidR="00C835AA" w:rsidRPr="00E73085" w:rsidRDefault="00C835AA" w:rsidP="00C835AA">
                      <w:pPr>
                        <w:jc w:val="right"/>
                        <w:rPr>
                          <w:rFonts w:cs="Arial"/>
                          <w:sz w:val="24"/>
                          <w:szCs w:val="24"/>
                        </w:rPr>
                      </w:pPr>
                      <w:r w:rsidRPr="00E73085">
                        <w:rPr>
                          <w:rFonts w:cs="Arial"/>
                          <w:sz w:val="24"/>
                          <w:szCs w:val="24"/>
                        </w:rPr>
                        <w:t>City of North Vancouver</w:t>
                      </w:r>
                    </w:p>
                    <w:p w:rsidR="00C835AA" w:rsidRPr="00E73085" w:rsidRDefault="00C835AA" w:rsidP="00C835AA">
                      <w:pPr>
                        <w:jc w:val="right"/>
                        <w:rPr>
                          <w:rFonts w:cs="Arial"/>
                          <w:sz w:val="24"/>
                          <w:szCs w:val="24"/>
                        </w:rPr>
                      </w:pPr>
                      <w:r w:rsidRPr="00E73085">
                        <w:rPr>
                          <w:rFonts w:cs="Arial"/>
                          <w:sz w:val="24"/>
                          <w:szCs w:val="24"/>
                        </w:rPr>
                        <w:t>Engineering, Parks +</w:t>
                      </w:r>
                    </w:p>
                    <w:p w:rsidR="00C835AA" w:rsidRPr="00E73085" w:rsidRDefault="00C835AA" w:rsidP="00C835AA">
                      <w:pPr>
                        <w:jc w:val="right"/>
                        <w:rPr>
                          <w:rFonts w:cs="Arial"/>
                          <w:sz w:val="24"/>
                          <w:szCs w:val="24"/>
                        </w:rPr>
                      </w:pPr>
                      <w:r w:rsidRPr="00E73085">
                        <w:rPr>
                          <w:rFonts w:cs="Arial"/>
                          <w:sz w:val="24"/>
                          <w:szCs w:val="24"/>
                        </w:rPr>
                        <w:t>Environment</w:t>
                      </w:r>
                    </w:p>
                    <w:p w:rsidR="00C835AA" w:rsidRDefault="00C835AA" w:rsidP="00C835AA">
                      <w:pPr>
                        <w:rPr>
                          <w:rFonts w:cs="Arial"/>
                          <w:sz w:val="24"/>
                          <w:szCs w:val="24"/>
                        </w:rPr>
                      </w:pPr>
                    </w:p>
                    <w:p w:rsidR="004A158E" w:rsidRPr="00E73085" w:rsidRDefault="004A158E" w:rsidP="004A158E">
                      <w:pPr>
                        <w:jc w:val="right"/>
                        <w:rPr>
                          <w:rFonts w:cs="Arial"/>
                          <w:sz w:val="24"/>
                          <w:szCs w:val="24"/>
                        </w:rPr>
                      </w:pPr>
                      <w:r w:rsidRPr="00E73085">
                        <w:rPr>
                          <w:rFonts w:cs="Arial"/>
                          <w:sz w:val="24"/>
                          <w:szCs w:val="24"/>
                        </w:rPr>
                        <w:t>Jessica Oakes</w:t>
                      </w:r>
                    </w:p>
                    <w:p w:rsidR="004A158E" w:rsidRPr="00E73085" w:rsidRDefault="004A158E" w:rsidP="004A158E">
                      <w:pPr>
                        <w:jc w:val="right"/>
                        <w:rPr>
                          <w:rFonts w:cs="Arial"/>
                          <w:sz w:val="24"/>
                          <w:szCs w:val="24"/>
                        </w:rPr>
                      </w:pPr>
                      <w:r w:rsidRPr="00E73085">
                        <w:rPr>
                          <w:rFonts w:cs="Arial"/>
                          <w:sz w:val="24"/>
                          <w:szCs w:val="24"/>
                        </w:rPr>
                        <w:t>Landscape Design Technician</w:t>
                      </w:r>
                    </w:p>
                    <w:p w:rsidR="004A158E" w:rsidRPr="00E73085" w:rsidRDefault="004A158E" w:rsidP="004A158E">
                      <w:pPr>
                        <w:jc w:val="right"/>
                        <w:rPr>
                          <w:rFonts w:cs="Arial"/>
                          <w:sz w:val="24"/>
                          <w:szCs w:val="24"/>
                        </w:rPr>
                      </w:pPr>
                      <w:r w:rsidRPr="00E73085">
                        <w:rPr>
                          <w:rFonts w:cs="Arial"/>
                          <w:sz w:val="24"/>
                          <w:szCs w:val="24"/>
                        </w:rPr>
                        <w:t>City of North Vancouver</w:t>
                      </w:r>
                    </w:p>
                    <w:p w:rsidR="004A158E" w:rsidRPr="00E73085" w:rsidRDefault="004A158E" w:rsidP="004A158E">
                      <w:pPr>
                        <w:jc w:val="right"/>
                        <w:rPr>
                          <w:rFonts w:cs="Arial"/>
                          <w:sz w:val="24"/>
                          <w:szCs w:val="24"/>
                        </w:rPr>
                      </w:pPr>
                      <w:r w:rsidRPr="00E73085">
                        <w:rPr>
                          <w:rFonts w:cs="Arial"/>
                          <w:sz w:val="24"/>
                          <w:szCs w:val="24"/>
                        </w:rPr>
                        <w:t>Engineering, Parks +</w:t>
                      </w:r>
                    </w:p>
                    <w:p w:rsidR="00514FDD" w:rsidRPr="00E73085" w:rsidRDefault="004A158E" w:rsidP="004A158E">
                      <w:pPr>
                        <w:jc w:val="right"/>
                        <w:rPr>
                          <w:rFonts w:cs="Arial"/>
                          <w:sz w:val="24"/>
                          <w:szCs w:val="24"/>
                        </w:rPr>
                      </w:pPr>
                      <w:r w:rsidRPr="00E73085">
                        <w:rPr>
                          <w:rFonts w:cs="Arial"/>
                          <w:sz w:val="24"/>
                          <w:szCs w:val="24"/>
                        </w:rPr>
                        <w:t>Environment</w:t>
                      </w:r>
                    </w:p>
                    <w:p w:rsidR="004A158E" w:rsidRPr="00E73085" w:rsidRDefault="004A158E" w:rsidP="004A158E">
                      <w:pPr>
                        <w:jc w:val="right"/>
                        <w:rPr>
                          <w:rFonts w:cs="Arial"/>
                          <w:sz w:val="24"/>
                          <w:szCs w:val="24"/>
                        </w:rPr>
                      </w:pPr>
                    </w:p>
                    <w:p w:rsidR="004A158E" w:rsidRPr="00E73085" w:rsidRDefault="004A158E" w:rsidP="004A158E">
                      <w:pPr>
                        <w:jc w:val="right"/>
                        <w:rPr>
                          <w:rFonts w:cs="Arial"/>
                          <w:sz w:val="24"/>
                          <w:szCs w:val="24"/>
                        </w:rPr>
                      </w:pPr>
                    </w:p>
                    <w:p w:rsidR="00514FDD" w:rsidRPr="00E73085" w:rsidRDefault="00514FDD" w:rsidP="00585A4F">
                      <w:pPr>
                        <w:jc w:val="right"/>
                        <w:rPr>
                          <w:rFonts w:cs="Arial"/>
                          <w:sz w:val="24"/>
                          <w:szCs w:val="24"/>
                        </w:rPr>
                      </w:pPr>
                      <w:r w:rsidRPr="00E73085">
                        <w:rPr>
                          <w:rFonts w:cs="Arial"/>
                          <w:sz w:val="24"/>
                          <w:szCs w:val="24"/>
                        </w:rPr>
                        <w:t xml:space="preserve">Tel: </w:t>
                      </w:r>
                      <w:r w:rsidR="00BA31CE" w:rsidRPr="00E73085">
                        <w:rPr>
                          <w:rFonts w:cs="Arial"/>
                          <w:sz w:val="24"/>
                          <w:szCs w:val="24"/>
                        </w:rPr>
                        <w:t>604-983-7333</w:t>
                      </w:r>
                    </w:p>
                    <w:p w:rsidR="00514FDD" w:rsidRPr="00E73085" w:rsidRDefault="00514FDD" w:rsidP="00585A4F">
                      <w:pPr>
                        <w:jc w:val="right"/>
                        <w:rPr>
                          <w:rFonts w:cs="Arial"/>
                          <w:sz w:val="24"/>
                          <w:szCs w:val="24"/>
                        </w:rPr>
                      </w:pPr>
                      <w:r w:rsidRPr="00E73085">
                        <w:rPr>
                          <w:rFonts w:cs="Arial"/>
                          <w:sz w:val="24"/>
                          <w:szCs w:val="24"/>
                        </w:rPr>
                        <w:t xml:space="preserve">Email: </w:t>
                      </w:r>
                      <w:hyperlink r:id="rId15" w:history="1">
                        <w:r w:rsidR="00AD094A" w:rsidRPr="00E73085">
                          <w:rPr>
                            <w:rStyle w:val="Hyperlink"/>
                            <w:rFonts w:cs="Arial"/>
                            <w:sz w:val="24"/>
                            <w:szCs w:val="24"/>
                          </w:rPr>
                          <w:t>eng@cnv.org</w:t>
                        </w:r>
                      </w:hyperlink>
                    </w:p>
                    <w:p w:rsidR="00AD094A" w:rsidRPr="00E73085" w:rsidRDefault="00AD094A" w:rsidP="00585A4F">
                      <w:pPr>
                        <w:jc w:val="right"/>
                        <w:rPr>
                          <w:rFonts w:cs="Arial"/>
                          <w:sz w:val="24"/>
                          <w:szCs w:val="24"/>
                        </w:rPr>
                      </w:pPr>
                    </w:p>
                    <w:p w:rsidR="004A158E" w:rsidRPr="00E73085" w:rsidRDefault="004A158E" w:rsidP="00585A4F">
                      <w:pPr>
                        <w:jc w:val="right"/>
                        <w:rPr>
                          <w:rFonts w:cs="Arial"/>
                          <w:b/>
                          <w:sz w:val="24"/>
                          <w:szCs w:val="24"/>
                        </w:rPr>
                      </w:pPr>
                      <w:r w:rsidRPr="00E73085">
                        <w:rPr>
                          <w:rFonts w:cs="Arial"/>
                          <w:b/>
                          <w:sz w:val="24"/>
                          <w:szCs w:val="24"/>
                        </w:rPr>
                        <w:t>We look forward to hearing</w:t>
                      </w:r>
                    </w:p>
                    <w:p w:rsidR="00AD094A" w:rsidRPr="00E73085" w:rsidRDefault="004A158E" w:rsidP="00585A4F">
                      <w:pPr>
                        <w:jc w:val="right"/>
                        <w:rPr>
                          <w:rFonts w:cs="Arial"/>
                          <w:b/>
                          <w:sz w:val="24"/>
                          <w:szCs w:val="24"/>
                        </w:rPr>
                      </w:pPr>
                      <w:r w:rsidRPr="00E73085">
                        <w:rPr>
                          <w:rFonts w:cs="Arial"/>
                          <w:b/>
                          <w:sz w:val="24"/>
                          <w:szCs w:val="24"/>
                        </w:rPr>
                        <w:t xml:space="preserve"> your feedback!</w:t>
                      </w:r>
                    </w:p>
                    <w:p w:rsidR="00514FDD" w:rsidRPr="00E73085" w:rsidRDefault="00514FDD" w:rsidP="00C97638">
                      <w:pPr>
                        <w:rPr>
                          <w:rFonts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229DD" w:rsidRPr="001810C5">
        <w:rPr>
          <w:i/>
          <w:noProof/>
          <w:lang w:val="en-CA" w:eastAsia="en-CA"/>
        </w:rPr>
        <w:drawing>
          <wp:anchor distT="0" distB="0" distL="114300" distR="114300" simplePos="0" relativeHeight="251673088" behindDoc="0" locked="0" layoutInCell="1" allowOverlap="1" wp14:anchorId="4F4490DE" wp14:editId="14766892">
            <wp:simplePos x="0" y="0"/>
            <wp:positionH relativeFrom="margin">
              <wp:posOffset>428625</wp:posOffset>
            </wp:positionH>
            <wp:positionV relativeFrom="margin">
              <wp:posOffset>9124950</wp:posOffset>
            </wp:positionV>
            <wp:extent cx="680462" cy="504825"/>
            <wp:effectExtent l="0" t="0" r="571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NV_logo_White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462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429B" w:rsidRPr="001810C5">
        <w:rPr>
          <w:i/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D966D4D" wp14:editId="2EEBE8A8">
                <wp:simplePos x="0" y="0"/>
                <wp:positionH relativeFrom="column">
                  <wp:posOffset>350520</wp:posOffset>
                </wp:positionH>
                <wp:positionV relativeFrom="paragraph">
                  <wp:posOffset>9029700</wp:posOffset>
                </wp:positionV>
                <wp:extent cx="7101840" cy="678180"/>
                <wp:effectExtent l="0" t="0" r="3810" b="7620"/>
                <wp:wrapNone/>
                <wp:docPr id="8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1840" cy="678180"/>
                        </a:xfrm>
                        <a:prstGeom prst="rect">
                          <a:avLst/>
                        </a:prstGeom>
                        <a:solidFill>
                          <a:srgbClr val="148BC6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B8429B" w:rsidRPr="004A158E" w:rsidRDefault="00B8429B" w:rsidP="00B8429B">
                            <w:pPr>
                              <w:spacing w:before="120" w:line="240" w:lineRule="auto"/>
                              <w:ind w:right="144"/>
                              <w:contextualSpacing/>
                              <w:jc w:val="right"/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</w:rPr>
                            </w:pPr>
                            <w:r w:rsidRPr="004A158E">
                              <w:rPr>
                                <w:rFonts w:ascii="Open Sans" w:hAnsi="Open Sans" w:cs="Open Sans"/>
                                <w:noProof/>
                                <w:color w:val="FFFFFF" w:themeColor="background1"/>
                                <w:sz w:val="18"/>
                              </w:rPr>
                              <w:t>City of North Vancouver</w:t>
                            </w:r>
                            <w:r w:rsidRPr="004A158E">
                              <w:rPr>
                                <w:rFonts w:ascii="Open Sans" w:hAnsi="Open Sans" w:cs="Open Sans"/>
                                <w:noProof/>
                                <w:color w:val="FFFFFF" w:themeColor="background1"/>
                                <w:sz w:val="18"/>
                              </w:rPr>
                              <w:br/>
                              <w:t>141 West 14th Street, North Vancouver, BC V7M 1H9</w:t>
                            </w:r>
                            <w:r w:rsidRPr="004A158E">
                              <w:rPr>
                                <w:rFonts w:ascii="Open Sans" w:hAnsi="Open Sans" w:cs="Open Sans"/>
                                <w:noProof/>
                                <w:color w:val="FFFFFF" w:themeColor="background1"/>
                                <w:sz w:val="18"/>
                              </w:rPr>
                              <w:br/>
                              <w:t xml:space="preserve">Phone: 604.985.7761 | Email: </w:t>
                            </w:r>
                            <w:r w:rsidRPr="004A158E">
                              <w:rPr>
                                <w:rFonts w:ascii="Open Sans" w:hAnsi="Open Sans" w:cs="Open Sans"/>
                                <w:b/>
                                <w:noProof/>
                                <w:color w:val="FFFFFF" w:themeColor="background1"/>
                                <w:sz w:val="18"/>
                              </w:rPr>
                              <w:t>info</w:t>
                            </w:r>
                            <w:r w:rsidRPr="004A158E">
                              <w:rPr>
                                <w:rFonts w:ascii="Open Sans" w:hAnsi="Open Sans" w:cs="Open Sans"/>
                                <w:noProof/>
                                <w:color w:val="FFFFFF" w:themeColor="background1"/>
                                <w:sz w:val="18"/>
                              </w:rPr>
                              <w:t>@cnv.org | www.cnv.org</w:t>
                            </w:r>
                          </w:p>
                          <w:p w:rsidR="00B8429B" w:rsidRPr="00642673" w:rsidRDefault="00B8429B" w:rsidP="00B8429B">
                            <w:pPr>
                              <w:spacing w:line="240" w:lineRule="auto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642673">
                              <w:rPr>
                                <w:rFonts w:eastAsia="Times New Roman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CA" w:eastAsia="en-CA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5" o:spid="_x0000_s1031" type="#_x0000_t202" style="position:absolute;margin-left:27.6pt;margin-top:711pt;width:559.2pt;height:53.4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" fillcolor="#148bc6" stroked="f">
                <v:textbox>
                  <w:txbxContent>
                    <w:p w:rsidR="00B8429B" w:rsidRPr="004A158E" w:rsidRDefault="00B8429B" w:rsidP="00B8429B">
                      <w:pPr>
                        <w:spacing w:before="120" w:line="240" w:lineRule="auto"/>
                        <w:ind w:right="144"/>
                        <w:contextualSpacing/>
                        <w:jc w:val="right"/>
                        <w:rPr>
                          <w:rFonts w:ascii="Open Sans" w:hAnsi="Open Sans" w:cs="Open Sans"/>
                          <w:color w:val="FFFFFF" w:themeColor="background1"/>
                          <w:sz w:val="18"/>
                        </w:rPr>
                      </w:pPr>
                      <w:r w:rsidRPr="004A158E">
                        <w:rPr>
                          <w:rFonts w:ascii="Open Sans" w:hAnsi="Open Sans" w:cs="Open Sans"/>
                          <w:noProof/>
                          <w:color w:val="FFFFFF" w:themeColor="background1"/>
                          <w:sz w:val="18"/>
                        </w:rPr>
                        <w:t>City of North Vancouver</w:t>
                      </w:r>
                      <w:r w:rsidRPr="004A158E">
                        <w:rPr>
                          <w:rFonts w:ascii="Open Sans" w:hAnsi="Open Sans" w:cs="Open Sans"/>
                          <w:noProof/>
                          <w:color w:val="FFFFFF" w:themeColor="background1"/>
                          <w:sz w:val="18"/>
                        </w:rPr>
                        <w:br/>
                        <w:t>141 West 14th Street, North Vancouver, BC V7M 1H9</w:t>
                      </w:r>
                      <w:r w:rsidRPr="004A158E">
                        <w:rPr>
                          <w:rFonts w:ascii="Open Sans" w:hAnsi="Open Sans" w:cs="Open Sans"/>
                          <w:noProof/>
                          <w:color w:val="FFFFFF" w:themeColor="background1"/>
                          <w:sz w:val="18"/>
                        </w:rPr>
                        <w:br/>
                        <w:t xml:space="preserve">Phone: 604.985.7761 | Email: </w:t>
                      </w:r>
                      <w:r w:rsidRPr="004A158E">
                        <w:rPr>
                          <w:rFonts w:ascii="Open Sans" w:hAnsi="Open Sans" w:cs="Open Sans"/>
                          <w:b/>
                          <w:noProof/>
                          <w:color w:val="FFFFFF" w:themeColor="background1"/>
                          <w:sz w:val="18"/>
                        </w:rPr>
                        <w:t>info</w:t>
                      </w:r>
                      <w:r w:rsidRPr="004A158E">
                        <w:rPr>
                          <w:rFonts w:ascii="Open Sans" w:hAnsi="Open Sans" w:cs="Open Sans"/>
                          <w:noProof/>
                          <w:color w:val="FFFFFF" w:themeColor="background1"/>
                          <w:sz w:val="18"/>
                        </w:rPr>
                        <w:t>@cnv.org | www.cnv.org</w:t>
                      </w:r>
                    </w:p>
                    <w:p w:rsidR="00B8429B" w:rsidRPr="00642673" w:rsidRDefault="00B8429B" w:rsidP="00B8429B">
                      <w:pPr>
                        <w:spacing w:line="240" w:lineRule="auto"/>
                        <w:jc w:val="right"/>
                        <w:rPr>
                          <w:sz w:val="28"/>
                          <w:szCs w:val="28"/>
                        </w:rPr>
                      </w:pPr>
                      <w:r w:rsidRPr="00642673">
                        <w:rPr>
                          <w:rFonts w:eastAsia="Times New Roman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CA" w:eastAsia="en-CA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bookmarkEnd w:id="0"/>
    </w:p>
    <w:sectPr w:rsidR="005562DE" w:rsidRPr="001810C5" w:rsidSect="004A158E">
      <w:pgSz w:w="12240" w:h="15840" w:code="1"/>
      <w:pgMar w:top="0" w:right="0" w:bottom="0" w:left="0" w:header="720" w:footer="720" w:gutter="0"/>
      <w:pgBorders w:offsetFrom="page">
        <w:top w:val="single" w:sz="36" w:space="24" w:color="148BC6"/>
        <w:left w:val="single" w:sz="36" w:space="24" w:color="148BC6"/>
        <w:bottom w:val="single" w:sz="36" w:space="24" w:color="148BC6"/>
        <w:right w:val="single" w:sz="36" w:space="24" w:color="148BC6"/>
      </w:pgBorders>
      <w:cols w:num="2" w:space="238" w:equalWidth="0">
        <w:col w:w="3153" w:space="238"/>
        <w:col w:w="8849"/>
      </w:cols>
      <w:docGrid w:linePitch="327" w:charSpace="108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F74" w:rsidRDefault="00981F74">
      <w:r>
        <w:separator/>
      </w:r>
    </w:p>
  </w:endnote>
  <w:endnote w:type="continuationSeparator" w:id="0">
    <w:p w:rsidR="00981F74" w:rsidRDefault="00981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F74" w:rsidRDefault="00981F74">
      <w:r>
        <w:separator/>
      </w:r>
    </w:p>
  </w:footnote>
  <w:footnote w:type="continuationSeparator" w:id="0">
    <w:p w:rsidR="00981F74" w:rsidRDefault="00981F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030CF"/>
    <w:multiLevelType w:val="hybridMultilevel"/>
    <w:tmpl w:val="4E601B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9A2166"/>
    <w:multiLevelType w:val="multilevel"/>
    <w:tmpl w:val="74EC1C18"/>
    <w:numStyleLink w:val="StyleBulleted"/>
  </w:abstractNum>
  <w:abstractNum w:abstractNumId="2">
    <w:nsid w:val="10E30F0C"/>
    <w:multiLevelType w:val="multilevel"/>
    <w:tmpl w:val="74EC1C18"/>
    <w:numStyleLink w:val="StyleBulleted"/>
  </w:abstractNum>
  <w:abstractNum w:abstractNumId="3">
    <w:nsid w:val="18645808"/>
    <w:multiLevelType w:val="hybridMultilevel"/>
    <w:tmpl w:val="D8C0CE5A"/>
    <w:lvl w:ilvl="0" w:tplc="2CF08220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D64D9D"/>
    <w:multiLevelType w:val="multilevel"/>
    <w:tmpl w:val="23BAFB5A"/>
    <w:lvl w:ilvl="0">
      <w:start w:val="1"/>
      <w:numFmt w:val="bullet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  <w:sz w:val="16"/>
        <w:szCs w:val="16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7C448E"/>
    <w:multiLevelType w:val="multilevel"/>
    <w:tmpl w:val="74EC1C18"/>
    <w:lvl w:ilvl="0">
      <w:start w:val="1"/>
      <w:numFmt w:val="bullet"/>
      <w:lvlText w:val="■"/>
      <w:lvlJc w:val="left"/>
      <w:pPr>
        <w:tabs>
          <w:tab w:val="num" w:pos="288"/>
        </w:tabs>
        <w:ind w:left="288" w:hanging="288"/>
      </w:pPr>
      <w:rPr>
        <w:rFonts w:ascii="Arial" w:hAnsi="Arial" w:hint="default"/>
        <w:sz w:val="24"/>
        <w:szCs w:val="1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093B5D"/>
    <w:multiLevelType w:val="hybridMultilevel"/>
    <w:tmpl w:val="596C1E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56C2F9F"/>
    <w:multiLevelType w:val="multilevel"/>
    <w:tmpl w:val="74EC1C18"/>
    <w:lvl w:ilvl="0">
      <w:start w:val="1"/>
      <w:numFmt w:val="bullet"/>
      <w:lvlText w:val="■"/>
      <w:lvlJc w:val="left"/>
      <w:pPr>
        <w:tabs>
          <w:tab w:val="num" w:pos="288"/>
        </w:tabs>
        <w:ind w:left="288" w:hanging="288"/>
      </w:pPr>
      <w:rPr>
        <w:rFonts w:ascii="Arial" w:hAnsi="Arial" w:hint="default"/>
        <w:sz w:val="24"/>
        <w:szCs w:val="1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735294C"/>
    <w:multiLevelType w:val="hybridMultilevel"/>
    <w:tmpl w:val="F6F475AE"/>
    <w:lvl w:ilvl="0" w:tplc="19E00E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8E17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4E1A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5A59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0252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0C2A4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8097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8C10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8BE5A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A82513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40507F4D"/>
    <w:multiLevelType w:val="singleLevel"/>
    <w:tmpl w:val="6AFCD62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</w:abstractNum>
  <w:abstractNum w:abstractNumId="11">
    <w:nsid w:val="4FFF28BA"/>
    <w:multiLevelType w:val="multilevel"/>
    <w:tmpl w:val="596C1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566686"/>
    <w:multiLevelType w:val="multilevel"/>
    <w:tmpl w:val="74EC1C18"/>
    <w:lvl w:ilvl="0">
      <w:start w:val="1"/>
      <w:numFmt w:val="bullet"/>
      <w:lvlText w:val="■"/>
      <w:lvlJc w:val="left"/>
      <w:pPr>
        <w:tabs>
          <w:tab w:val="num" w:pos="288"/>
        </w:tabs>
        <w:ind w:left="288" w:hanging="288"/>
      </w:pPr>
      <w:rPr>
        <w:rFonts w:ascii="Arial" w:hAnsi="Arial" w:hint="default"/>
        <w:sz w:val="24"/>
        <w:szCs w:val="1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B2B4B4B"/>
    <w:multiLevelType w:val="hybridMultilevel"/>
    <w:tmpl w:val="6128B41A"/>
    <w:lvl w:ilvl="0" w:tplc="9AF2AA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0473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8FA28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80C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FECD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F1CE7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F60F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9484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BA6B7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0F016EA"/>
    <w:multiLevelType w:val="multilevel"/>
    <w:tmpl w:val="74EC1C18"/>
    <w:numStyleLink w:val="StyleBulleted"/>
  </w:abstractNum>
  <w:abstractNum w:abstractNumId="15">
    <w:nsid w:val="6C9C7448"/>
    <w:multiLevelType w:val="hybridMultilevel"/>
    <w:tmpl w:val="99CA50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D4367B6"/>
    <w:multiLevelType w:val="multilevel"/>
    <w:tmpl w:val="74EC1C18"/>
    <w:numStyleLink w:val="StyleBulleted"/>
  </w:abstractNum>
  <w:abstractNum w:abstractNumId="17">
    <w:nsid w:val="6EBE4F4E"/>
    <w:multiLevelType w:val="multilevel"/>
    <w:tmpl w:val="74EC1C18"/>
    <w:lvl w:ilvl="0">
      <w:start w:val="1"/>
      <w:numFmt w:val="bullet"/>
      <w:lvlText w:val="■"/>
      <w:lvlJc w:val="left"/>
      <w:pPr>
        <w:tabs>
          <w:tab w:val="num" w:pos="288"/>
        </w:tabs>
        <w:ind w:left="288" w:hanging="288"/>
      </w:pPr>
      <w:rPr>
        <w:rFonts w:ascii="Arial" w:hAnsi="Arial" w:hint="default"/>
        <w:sz w:val="24"/>
        <w:szCs w:val="1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D020BDD"/>
    <w:multiLevelType w:val="multilevel"/>
    <w:tmpl w:val="74EC1C18"/>
    <w:lvl w:ilvl="0">
      <w:start w:val="1"/>
      <w:numFmt w:val="bullet"/>
      <w:lvlText w:val="■"/>
      <w:lvlJc w:val="left"/>
      <w:pPr>
        <w:tabs>
          <w:tab w:val="num" w:pos="288"/>
        </w:tabs>
        <w:ind w:left="288" w:hanging="288"/>
      </w:pPr>
      <w:rPr>
        <w:rFonts w:ascii="Arial" w:hAnsi="Arial" w:hint="default"/>
        <w:sz w:val="24"/>
        <w:szCs w:val="1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DB442B7"/>
    <w:multiLevelType w:val="multilevel"/>
    <w:tmpl w:val="74EC1C18"/>
    <w:numStyleLink w:val="StyleBulleted"/>
  </w:abstractNum>
  <w:abstractNum w:abstractNumId="20">
    <w:nsid w:val="7E0962DD"/>
    <w:multiLevelType w:val="multilevel"/>
    <w:tmpl w:val="74EC1C18"/>
    <w:styleLink w:val="StyleBulleted"/>
    <w:lvl w:ilvl="0">
      <w:start w:val="1"/>
      <w:numFmt w:val="bullet"/>
      <w:lvlText w:val="■"/>
      <w:lvlJc w:val="left"/>
      <w:pPr>
        <w:tabs>
          <w:tab w:val="num" w:pos="288"/>
        </w:tabs>
        <w:ind w:left="288" w:hanging="288"/>
      </w:pPr>
      <w:rPr>
        <w:rFonts w:ascii="Arial" w:hAnsi="Arial" w:hint="default"/>
        <w:sz w:val="24"/>
        <w:szCs w:val="1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18"/>
  </w:num>
  <w:num w:numId="4">
    <w:abstractNumId w:val="7"/>
  </w:num>
  <w:num w:numId="5">
    <w:abstractNumId w:val="5"/>
  </w:num>
  <w:num w:numId="6">
    <w:abstractNumId w:val="17"/>
  </w:num>
  <w:num w:numId="7">
    <w:abstractNumId w:val="12"/>
  </w:num>
  <w:num w:numId="8">
    <w:abstractNumId w:val="13"/>
  </w:num>
  <w:num w:numId="9">
    <w:abstractNumId w:val="4"/>
  </w:num>
  <w:num w:numId="10">
    <w:abstractNumId w:val="16"/>
  </w:num>
  <w:num w:numId="11">
    <w:abstractNumId w:val="19"/>
  </w:num>
  <w:num w:numId="12">
    <w:abstractNumId w:val="2"/>
  </w:num>
  <w:num w:numId="13">
    <w:abstractNumId w:val="1"/>
  </w:num>
  <w:num w:numId="14">
    <w:abstractNumId w:val="10"/>
  </w:num>
  <w:num w:numId="15">
    <w:abstractNumId w:val="9"/>
  </w:num>
  <w:num w:numId="16">
    <w:abstractNumId w:val="0"/>
  </w:num>
  <w:num w:numId="17">
    <w:abstractNumId w:val="14"/>
  </w:num>
  <w:num w:numId="18">
    <w:abstractNumId w:val="15"/>
  </w:num>
  <w:num w:numId="19">
    <w:abstractNumId w:val="6"/>
  </w:num>
  <w:num w:numId="20">
    <w:abstractNumId w:val="11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US" w:vendorID="64" w:dllVersion="131078" w:nlCheck="1" w:checkStyle="1"/>
  <w:activeWritingStyle w:appName="MSWord" w:lang="en-CA" w:vendorID="64" w:dllVersion="131078" w:nlCheck="1" w:checkStyle="1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233"/>
  <w:drawingGridVerticalSpacing w:val="7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58E"/>
    <w:rsid w:val="00017EE0"/>
    <w:rsid w:val="00037E15"/>
    <w:rsid w:val="00040CAF"/>
    <w:rsid w:val="00042700"/>
    <w:rsid w:val="00062E7C"/>
    <w:rsid w:val="00064E7F"/>
    <w:rsid w:val="00086E0F"/>
    <w:rsid w:val="000A65D1"/>
    <w:rsid w:val="000B0D05"/>
    <w:rsid w:val="000B52CA"/>
    <w:rsid w:val="000B610E"/>
    <w:rsid w:val="000B661E"/>
    <w:rsid w:val="000B77AC"/>
    <w:rsid w:val="000C392B"/>
    <w:rsid w:val="000D4012"/>
    <w:rsid w:val="000D4142"/>
    <w:rsid w:val="000D7700"/>
    <w:rsid w:val="000E557B"/>
    <w:rsid w:val="000F21C6"/>
    <w:rsid w:val="000F389D"/>
    <w:rsid w:val="0011141A"/>
    <w:rsid w:val="00113CE1"/>
    <w:rsid w:val="0012723E"/>
    <w:rsid w:val="0012753E"/>
    <w:rsid w:val="0013660B"/>
    <w:rsid w:val="00141671"/>
    <w:rsid w:val="00146946"/>
    <w:rsid w:val="001810C5"/>
    <w:rsid w:val="001864FA"/>
    <w:rsid w:val="001A7E4C"/>
    <w:rsid w:val="001B260B"/>
    <w:rsid w:val="001C3955"/>
    <w:rsid w:val="001E3B4C"/>
    <w:rsid w:val="00205503"/>
    <w:rsid w:val="002062D9"/>
    <w:rsid w:val="002231CD"/>
    <w:rsid w:val="00234DAD"/>
    <w:rsid w:val="002437E0"/>
    <w:rsid w:val="0027595C"/>
    <w:rsid w:val="00277862"/>
    <w:rsid w:val="00282CE5"/>
    <w:rsid w:val="00283B20"/>
    <w:rsid w:val="002B481F"/>
    <w:rsid w:val="002D6701"/>
    <w:rsid w:val="002D6B3D"/>
    <w:rsid w:val="002E0A04"/>
    <w:rsid w:val="002E540A"/>
    <w:rsid w:val="00303562"/>
    <w:rsid w:val="00304A4B"/>
    <w:rsid w:val="003136B8"/>
    <w:rsid w:val="003167E4"/>
    <w:rsid w:val="003227DE"/>
    <w:rsid w:val="00327EA7"/>
    <w:rsid w:val="0034765C"/>
    <w:rsid w:val="003560DF"/>
    <w:rsid w:val="0038119A"/>
    <w:rsid w:val="003828BA"/>
    <w:rsid w:val="003830AA"/>
    <w:rsid w:val="003A030B"/>
    <w:rsid w:val="003B5FA6"/>
    <w:rsid w:val="003B62D8"/>
    <w:rsid w:val="003C2E45"/>
    <w:rsid w:val="003C3858"/>
    <w:rsid w:val="003D11B1"/>
    <w:rsid w:val="003D4403"/>
    <w:rsid w:val="003E34E5"/>
    <w:rsid w:val="003F22E8"/>
    <w:rsid w:val="00400902"/>
    <w:rsid w:val="0040379C"/>
    <w:rsid w:val="00404078"/>
    <w:rsid w:val="00406C37"/>
    <w:rsid w:val="0041077D"/>
    <w:rsid w:val="004202FE"/>
    <w:rsid w:val="00421E81"/>
    <w:rsid w:val="00426356"/>
    <w:rsid w:val="00430DCA"/>
    <w:rsid w:val="00435770"/>
    <w:rsid w:val="004610F0"/>
    <w:rsid w:val="004A158E"/>
    <w:rsid w:val="004A328B"/>
    <w:rsid w:val="004B4D4A"/>
    <w:rsid w:val="004E4915"/>
    <w:rsid w:val="004F2018"/>
    <w:rsid w:val="004F2293"/>
    <w:rsid w:val="004F3F5B"/>
    <w:rsid w:val="004F64B9"/>
    <w:rsid w:val="00501910"/>
    <w:rsid w:val="005122E3"/>
    <w:rsid w:val="00514FDD"/>
    <w:rsid w:val="00532FA2"/>
    <w:rsid w:val="00544746"/>
    <w:rsid w:val="0054783E"/>
    <w:rsid w:val="00552FA0"/>
    <w:rsid w:val="005562DE"/>
    <w:rsid w:val="00563359"/>
    <w:rsid w:val="005678A4"/>
    <w:rsid w:val="00572C07"/>
    <w:rsid w:val="005732C3"/>
    <w:rsid w:val="005743A7"/>
    <w:rsid w:val="00575BEB"/>
    <w:rsid w:val="00585A4F"/>
    <w:rsid w:val="005A5B79"/>
    <w:rsid w:val="005B1283"/>
    <w:rsid w:val="005B677E"/>
    <w:rsid w:val="005B6DDD"/>
    <w:rsid w:val="005C060B"/>
    <w:rsid w:val="005C58B5"/>
    <w:rsid w:val="005D19F9"/>
    <w:rsid w:val="005D20B3"/>
    <w:rsid w:val="005F293D"/>
    <w:rsid w:val="005F39DC"/>
    <w:rsid w:val="005F784E"/>
    <w:rsid w:val="00637387"/>
    <w:rsid w:val="00642673"/>
    <w:rsid w:val="00652E1B"/>
    <w:rsid w:val="00654F56"/>
    <w:rsid w:val="00667AD1"/>
    <w:rsid w:val="00680440"/>
    <w:rsid w:val="0068345D"/>
    <w:rsid w:val="00695A57"/>
    <w:rsid w:val="006D3875"/>
    <w:rsid w:val="006D532A"/>
    <w:rsid w:val="007049A9"/>
    <w:rsid w:val="0071016B"/>
    <w:rsid w:val="007220FF"/>
    <w:rsid w:val="00726254"/>
    <w:rsid w:val="00726F7B"/>
    <w:rsid w:val="00736BDA"/>
    <w:rsid w:val="00757258"/>
    <w:rsid w:val="00772C13"/>
    <w:rsid w:val="00772F5F"/>
    <w:rsid w:val="00777F6D"/>
    <w:rsid w:val="00784993"/>
    <w:rsid w:val="00787C07"/>
    <w:rsid w:val="007A1CB3"/>
    <w:rsid w:val="007A70F0"/>
    <w:rsid w:val="007C336A"/>
    <w:rsid w:val="007C5199"/>
    <w:rsid w:val="007C75C9"/>
    <w:rsid w:val="007D6B73"/>
    <w:rsid w:val="007F3E4A"/>
    <w:rsid w:val="007F625A"/>
    <w:rsid w:val="00802F34"/>
    <w:rsid w:val="00803FC3"/>
    <w:rsid w:val="008229DD"/>
    <w:rsid w:val="00822A43"/>
    <w:rsid w:val="00846D03"/>
    <w:rsid w:val="00847AFA"/>
    <w:rsid w:val="00854186"/>
    <w:rsid w:val="00874BB4"/>
    <w:rsid w:val="008836CC"/>
    <w:rsid w:val="008D0254"/>
    <w:rsid w:val="008E0EE3"/>
    <w:rsid w:val="008F0903"/>
    <w:rsid w:val="009156D0"/>
    <w:rsid w:val="00924311"/>
    <w:rsid w:val="00924B6D"/>
    <w:rsid w:val="00935A7E"/>
    <w:rsid w:val="00946917"/>
    <w:rsid w:val="00963E20"/>
    <w:rsid w:val="009724C4"/>
    <w:rsid w:val="009756C0"/>
    <w:rsid w:val="00981F74"/>
    <w:rsid w:val="00982424"/>
    <w:rsid w:val="009B0D20"/>
    <w:rsid w:val="009B163C"/>
    <w:rsid w:val="009C0909"/>
    <w:rsid w:val="009C73C4"/>
    <w:rsid w:val="009D7314"/>
    <w:rsid w:val="009E1D3B"/>
    <w:rsid w:val="009E7504"/>
    <w:rsid w:val="00A04B58"/>
    <w:rsid w:val="00A23732"/>
    <w:rsid w:val="00A24462"/>
    <w:rsid w:val="00A367A3"/>
    <w:rsid w:val="00A55DAD"/>
    <w:rsid w:val="00A57683"/>
    <w:rsid w:val="00A63644"/>
    <w:rsid w:val="00A70357"/>
    <w:rsid w:val="00A9042E"/>
    <w:rsid w:val="00A91D06"/>
    <w:rsid w:val="00AB5A8A"/>
    <w:rsid w:val="00AC76D6"/>
    <w:rsid w:val="00AD094A"/>
    <w:rsid w:val="00B052A1"/>
    <w:rsid w:val="00B059A0"/>
    <w:rsid w:val="00B05AC0"/>
    <w:rsid w:val="00B17A26"/>
    <w:rsid w:val="00B25291"/>
    <w:rsid w:val="00B3542A"/>
    <w:rsid w:val="00B37DAA"/>
    <w:rsid w:val="00B421B4"/>
    <w:rsid w:val="00B606EF"/>
    <w:rsid w:val="00B61E51"/>
    <w:rsid w:val="00B73644"/>
    <w:rsid w:val="00B73791"/>
    <w:rsid w:val="00B8429B"/>
    <w:rsid w:val="00B93FAD"/>
    <w:rsid w:val="00B95D8A"/>
    <w:rsid w:val="00B966CD"/>
    <w:rsid w:val="00BA31CE"/>
    <w:rsid w:val="00BB7FA6"/>
    <w:rsid w:val="00BC60A8"/>
    <w:rsid w:val="00BD3FB7"/>
    <w:rsid w:val="00BE5E2D"/>
    <w:rsid w:val="00BF2A97"/>
    <w:rsid w:val="00BF477E"/>
    <w:rsid w:val="00C17E61"/>
    <w:rsid w:val="00C32526"/>
    <w:rsid w:val="00C537C1"/>
    <w:rsid w:val="00C53B7F"/>
    <w:rsid w:val="00C54080"/>
    <w:rsid w:val="00C56355"/>
    <w:rsid w:val="00C656A2"/>
    <w:rsid w:val="00C67133"/>
    <w:rsid w:val="00C763AD"/>
    <w:rsid w:val="00C77A7B"/>
    <w:rsid w:val="00C835AA"/>
    <w:rsid w:val="00C85160"/>
    <w:rsid w:val="00C8780E"/>
    <w:rsid w:val="00C95452"/>
    <w:rsid w:val="00C97638"/>
    <w:rsid w:val="00CA7F04"/>
    <w:rsid w:val="00CC58C2"/>
    <w:rsid w:val="00CD4D2D"/>
    <w:rsid w:val="00CE2F71"/>
    <w:rsid w:val="00CF45B3"/>
    <w:rsid w:val="00D14909"/>
    <w:rsid w:val="00D27A7B"/>
    <w:rsid w:val="00D27CE1"/>
    <w:rsid w:val="00D465A5"/>
    <w:rsid w:val="00D7144D"/>
    <w:rsid w:val="00D72AE3"/>
    <w:rsid w:val="00DA57B8"/>
    <w:rsid w:val="00DB0474"/>
    <w:rsid w:val="00DB6611"/>
    <w:rsid w:val="00DE200B"/>
    <w:rsid w:val="00DE3821"/>
    <w:rsid w:val="00DE73F1"/>
    <w:rsid w:val="00DE7FB4"/>
    <w:rsid w:val="00DF1BAE"/>
    <w:rsid w:val="00E04633"/>
    <w:rsid w:val="00E21F67"/>
    <w:rsid w:val="00E27A63"/>
    <w:rsid w:val="00E30389"/>
    <w:rsid w:val="00E42417"/>
    <w:rsid w:val="00E4549D"/>
    <w:rsid w:val="00E509AD"/>
    <w:rsid w:val="00E66A3F"/>
    <w:rsid w:val="00E66F6F"/>
    <w:rsid w:val="00E73085"/>
    <w:rsid w:val="00E77D6A"/>
    <w:rsid w:val="00EC7DBA"/>
    <w:rsid w:val="00EE5D40"/>
    <w:rsid w:val="00EF683D"/>
    <w:rsid w:val="00F20318"/>
    <w:rsid w:val="00F22D32"/>
    <w:rsid w:val="00F343DD"/>
    <w:rsid w:val="00F40ADC"/>
    <w:rsid w:val="00F51A9E"/>
    <w:rsid w:val="00F82972"/>
    <w:rsid w:val="00F87505"/>
    <w:rsid w:val="00FB1661"/>
    <w:rsid w:val="00FB5722"/>
    <w:rsid w:val="00FD18F0"/>
    <w:rsid w:val="00FE1BB6"/>
    <w:rsid w:val="00FE3759"/>
    <w:rsid w:val="00FE390D"/>
    <w:rsid w:val="00FE5984"/>
    <w:rsid w:val="00FE6340"/>
    <w:rsid w:val="00FF37B4"/>
    <w:rsid w:val="00FF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8429B"/>
    <w:pPr>
      <w:spacing w:line="240" w:lineRule="atLeast"/>
      <w:jc w:val="both"/>
    </w:pPr>
    <w:rPr>
      <w:rFonts w:ascii="Arial" w:hAnsi="Arial"/>
      <w:szCs w:val="18"/>
      <w:lang w:eastAsia="zh-TW"/>
    </w:rPr>
  </w:style>
  <w:style w:type="paragraph" w:styleId="Heading1">
    <w:name w:val="heading 1"/>
    <w:basedOn w:val="Normal"/>
    <w:next w:val="Normal"/>
    <w:link w:val="Heading1Char"/>
    <w:qFormat/>
    <w:rsid w:val="009B0D20"/>
    <w:pPr>
      <w:spacing w:line="240" w:lineRule="auto"/>
      <w:outlineLvl w:val="0"/>
    </w:pPr>
    <w:rPr>
      <w:rFonts w:cs="Arial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FD18F0"/>
    <w:pPr>
      <w:keepNext/>
      <w:spacing w:line="280" w:lineRule="atLeast"/>
      <w:jc w:val="left"/>
      <w:outlineLvl w:val="1"/>
    </w:pPr>
    <w:rPr>
      <w:rFonts w:cs="Arial"/>
      <w:bCs/>
      <w:i/>
      <w:iCs/>
      <w:sz w:val="24"/>
      <w:szCs w:val="28"/>
    </w:rPr>
  </w:style>
  <w:style w:type="paragraph" w:styleId="Heading3">
    <w:name w:val="heading 3"/>
    <w:aliases w:val="Dates/Information"/>
    <w:basedOn w:val="Normal"/>
    <w:next w:val="Normal"/>
    <w:link w:val="Heading3Char"/>
    <w:qFormat/>
    <w:rsid w:val="008836CC"/>
    <w:pPr>
      <w:spacing w:line="280" w:lineRule="atLeast"/>
      <w:ind w:right="86"/>
      <w:jc w:val="center"/>
      <w:outlineLvl w:val="2"/>
    </w:pPr>
    <w:rPr>
      <w:color w:val="FFFFFF"/>
      <w:sz w:val="22"/>
      <w:szCs w:val="24"/>
    </w:rPr>
  </w:style>
  <w:style w:type="paragraph" w:styleId="Heading4">
    <w:name w:val="heading 4"/>
    <w:basedOn w:val="Normal"/>
    <w:next w:val="Normal"/>
    <w:qFormat/>
    <w:rsid w:val="005743A7"/>
    <w:pPr>
      <w:keepNext/>
      <w:spacing w:line="320" w:lineRule="atLeast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1077D"/>
    <w:rPr>
      <w:color w:val="0000FF"/>
      <w:u w:val="single"/>
    </w:rPr>
  </w:style>
  <w:style w:type="table" w:styleId="TableGrid">
    <w:name w:val="Table Grid"/>
    <w:basedOn w:val="TableNormal"/>
    <w:rsid w:val="00283B20"/>
    <w:pPr>
      <w:spacing w:line="240" w:lineRule="atLeast"/>
    </w:pPr>
    <w:rPr>
      <w:rFonts w:ascii="Arial" w:hAnsi="Arial"/>
      <w:sz w:val="16"/>
    </w:rPr>
    <w:tblPr>
      <w:tblCellMar>
        <w:left w:w="0" w:type="dxa"/>
        <w:right w:w="0" w:type="dxa"/>
      </w:tblCellMar>
    </w:tblPr>
  </w:style>
  <w:style w:type="character" w:customStyle="1" w:styleId="Heading2Char">
    <w:name w:val="Heading 2 Char"/>
    <w:basedOn w:val="DefaultParagraphFont"/>
    <w:link w:val="Heading2"/>
    <w:rsid w:val="00FD18F0"/>
    <w:rPr>
      <w:rFonts w:ascii="Arial" w:eastAsia="PMingLiU" w:hAnsi="Arial" w:cs="Arial"/>
      <w:bCs/>
      <w:i/>
      <w:iCs/>
      <w:sz w:val="24"/>
      <w:szCs w:val="28"/>
      <w:lang w:val="en-US" w:eastAsia="zh-TW" w:bidi="ar-SA"/>
    </w:rPr>
  </w:style>
  <w:style w:type="character" w:customStyle="1" w:styleId="Heading3Char">
    <w:name w:val="Heading 3 Char"/>
    <w:aliases w:val="Dates/Information Char"/>
    <w:basedOn w:val="DefaultParagraphFont"/>
    <w:link w:val="Heading3"/>
    <w:rsid w:val="008836CC"/>
    <w:rPr>
      <w:rFonts w:ascii="Arial" w:eastAsia="PMingLiU" w:hAnsi="Arial"/>
      <w:color w:val="FFFFFF"/>
      <w:sz w:val="22"/>
      <w:szCs w:val="24"/>
      <w:lang w:val="en-US" w:eastAsia="zh-TW" w:bidi="ar-SA"/>
    </w:rPr>
  </w:style>
  <w:style w:type="paragraph" w:styleId="NormalWeb">
    <w:name w:val="Normal (Web)"/>
    <w:basedOn w:val="Normal"/>
    <w:uiPriority w:val="99"/>
    <w:rsid w:val="0041077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CA" w:eastAsia="en-CA"/>
    </w:rPr>
  </w:style>
  <w:style w:type="character" w:customStyle="1" w:styleId="Heading1Char">
    <w:name w:val="Heading 1 Char"/>
    <w:basedOn w:val="DefaultParagraphFont"/>
    <w:link w:val="Heading1"/>
    <w:rsid w:val="009B0D20"/>
    <w:rPr>
      <w:rFonts w:ascii="Arial" w:eastAsia="PMingLiU" w:hAnsi="Arial" w:cs="Arial"/>
      <w:b/>
      <w:bCs/>
      <w:sz w:val="36"/>
      <w:szCs w:val="36"/>
      <w:lang w:val="en-US" w:eastAsia="zh-TW" w:bidi="ar-SA"/>
    </w:rPr>
  </w:style>
  <w:style w:type="paragraph" w:styleId="Header">
    <w:name w:val="header"/>
    <w:basedOn w:val="Normal"/>
    <w:rsid w:val="0041077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1077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537C1"/>
    <w:rPr>
      <w:rFonts w:ascii="Tahoma" w:hAnsi="Tahoma" w:cs="Tahoma"/>
      <w:sz w:val="16"/>
      <w:szCs w:val="16"/>
    </w:rPr>
  </w:style>
  <w:style w:type="numbering" w:customStyle="1" w:styleId="StyleBulleted">
    <w:name w:val="Style Bulleted"/>
    <w:basedOn w:val="NoList"/>
    <w:rsid w:val="00C85160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8429B"/>
    <w:pPr>
      <w:spacing w:line="240" w:lineRule="atLeast"/>
      <w:jc w:val="both"/>
    </w:pPr>
    <w:rPr>
      <w:rFonts w:ascii="Arial" w:hAnsi="Arial"/>
      <w:szCs w:val="18"/>
      <w:lang w:eastAsia="zh-TW"/>
    </w:rPr>
  </w:style>
  <w:style w:type="paragraph" w:styleId="Heading1">
    <w:name w:val="heading 1"/>
    <w:basedOn w:val="Normal"/>
    <w:next w:val="Normal"/>
    <w:link w:val="Heading1Char"/>
    <w:qFormat/>
    <w:rsid w:val="009B0D20"/>
    <w:pPr>
      <w:spacing w:line="240" w:lineRule="auto"/>
      <w:outlineLvl w:val="0"/>
    </w:pPr>
    <w:rPr>
      <w:rFonts w:cs="Arial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FD18F0"/>
    <w:pPr>
      <w:keepNext/>
      <w:spacing w:line="280" w:lineRule="atLeast"/>
      <w:jc w:val="left"/>
      <w:outlineLvl w:val="1"/>
    </w:pPr>
    <w:rPr>
      <w:rFonts w:cs="Arial"/>
      <w:bCs/>
      <w:i/>
      <w:iCs/>
      <w:sz w:val="24"/>
      <w:szCs w:val="28"/>
    </w:rPr>
  </w:style>
  <w:style w:type="paragraph" w:styleId="Heading3">
    <w:name w:val="heading 3"/>
    <w:aliases w:val="Dates/Information"/>
    <w:basedOn w:val="Normal"/>
    <w:next w:val="Normal"/>
    <w:link w:val="Heading3Char"/>
    <w:qFormat/>
    <w:rsid w:val="008836CC"/>
    <w:pPr>
      <w:spacing w:line="280" w:lineRule="atLeast"/>
      <w:ind w:right="86"/>
      <w:jc w:val="center"/>
      <w:outlineLvl w:val="2"/>
    </w:pPr>
    <w:rPr>
      <w:color w:val="FFFFFF"/>
      <w:sz w:val="22"/>
      <w:szCs w:val="24"/>
    </w:rPr>
  </w:style>
  <w:style w:type="paragraph" w:styleId="Heading4">
    <w:name w:val="heading 4"/>
    <w:basedOn w:val="Normal"/>
    <w:next w:val="Normal"/>
    <w:qFormat/>
    <w:rsid w:val="005743A7"/>
    <w:pPr>
      <w:keepNext/>
      <w:spacing w:line="320" w:lineRule="atLeast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1077D"/>
    <w:rPr>
      <w:color w:val="0000FF"/>
      <w:u w:val="single"/>
    </w:rPr>
  </w:style>
  <w:style w:type="table" w:styleId="TableGrid">
    <w:name w:val="Table Grid"/>
    <w:basedOn w:val="TableNormal"/>
    <w:rsid w:val="00283B20"/>
    <w:pPr>
      <w:spacing w:line="240" w:lineRule="atLeast"/>
    </w:pPr>
    <w:rPr>
      <w:rFonts w:ascii="Arial" w:hAnsi="Arial"/>
      <w:sz w:val="16"/>
    </w:rPr>
    <w:tblPr>
      <w:tblCellMar>
        <w:left w:w="0" w:type="dxa"/>
        <w:right w:w="0" w:type="dxa"/>
      </w:tblCellMar>
    </w:tblPr>
  </w:style>
  <w:style w:type="character" w:customStyle="1" w:styleId="Heading2Char">
    <w:name w:val="Heading 2 Char"/>
    <w:basedOn w:val="DefaultParagraphFont"/>
    <w:link w:val="Heading2"/>
    <w:rsid w:val="00FD18F0"/>
    <w:rPr>
      <w:rFonts w:ascii="Arial" w:eastAsia="PMingLiU" w:hAnsi="Arial" w:cs="Arial"/>
      <w:bCs/>
      <w:i/>
      <w:iCs/>
      <w:sz w:val="24"/>
      <w:szCs w:val="28"/>
      <w:lang w:val="en-US" w:eastAsia="zh-TW" w:bidi="ar-SA"/>
    </w:rPr>
  </w:style>
  <w:style w:type="character" w:customStyle="1" w:styleId="Heading3Char">
    <w:name w:val="Heading 3 Char"/>
    <w:aliases w:val="Dates/Information Char"/>
    <w:basedOn w:val="DefaultParagraphFont"/>
    <w:link w:val="Heading3"/>
    <w:rsid w:val="008836CC"/>
    <w:rPr>
      <w:rFonts w:ascii="Arial" w:eastAsia="PMingLiU" w:hAnsi="Arial"/>
      <w:color w:val="FFFFFF"/>
      <w:sz w:val="22"/>
      <w:szCs w:val="24"/>
      <w:lang w:val="en-US" w:eastAsia="zh-TW" w:bidi="ar-SA"/>
    </w:rPr>
  </w:style>
  <w:style w:type="paragraph" w:styleId="NormalWeb">
    <w:name w:val="Normal (Web)"/>
    <w:basedOn w:val="Normal"/>
    <w:uiPriority w:val="99"/>
    <w:rsid w:val="0041077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CA" w:eastAsia="en-CA"/>
    </w:rPr>
  </w:style>
  <w:style w:type="character" w:customStyle="1" w:styleId="Heading1Char">
    <w:name w:val="Heading 1 Char"/>
    <w:basedOn w:val="DefaultParagraphFont"/>
    <w:link w:val="Heading1"/>
    <w:rsid w:val="009B0D20"/>
    <w:rPr>
      <w:rFonts w:ascii="Arial" w:eastAsia="PMingLiU" w:hAnsi="Arial" w:cs="Arial"/>
      <w:b/>
      <w:bCs/>
      <w:sz w:val="36"/>
      <w:szCs w:val="36"/>
      <w:lang w:val="en-US" w:eastAsia="zh-TW" w:bidi="ar-SA"/>
    </w:rPr>
  </w:style>
  <w:style w:type="paragraph" w:styleId="Header">
    <w:name w:val="header"/>
    <w:basedOn w:val="Normal"/>
    <w:rsid w:val="0041077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1077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537C1"/>
    <w:rPr>
      <w:rFonts w:ascii="Tahoma" w:hAnsi="Tahoma" w:cs="Tahoma"/>
      <w:sz w:val="16"/>
      <w:szCs w:val="16"/>
    </w:rPr>
  </w:style>
  <w:style w:type="numbering" w:customStyle="1" w:styleId="StyleBulleted">
    <w:name w:val="Style Bulleted"/>
    <w:basedOn w:val="NoList"/>
    <w:rsid w:val="00C85160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ng@cnv.or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cnv.org/LoutetOverpas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g"/><Relationship Id="rId5" Type="http://schemas.openxmlformats.org/officeDocument/2006/relationships/settings" Target="settings.xml"/><Relationship Id="rId15" Type="http://schemas.openxmlformats.org/officeDocument/2006/relationships/hyperlink" Target="mailto:eng@cnv.org" TargetMode="External"/><Relationship Id="rId10" Type="http://schemas.openxmlformats.org/officeDocument/2006/relationships/hyperlink" Target="http://www.cnv.org/LoutetOverpas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nv.org/LoutetOverpass" TargetMode="External"/><Relationship Id="rId14" Type="http://schemas.openxmlformats.org/officeDocument/2006/relationships/hyperlink" Target="http://www.cnv.org/LoutetOverpas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ikita\officepool\templates\Engineering\Open%20Hous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0E54B-0035-4F51-91FA-71F692A69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Open House</Template>
  <TotalTime>0</TotalTime>
  <Pages>1</Pages>
  <Words>0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LinksUpToDate>false</LinksUpToDate>
  <CharactersWithSpaces>7</CharactersWithSpaces>
  <SharedDoc>false</SharedDoc>
  <HLinks>
    <vt:vector size="6" baseType="variant">
      <vt:variant>
        <vt:i4>3932192</vt:i4>
      </vt:variant>
      <vt:variant>
        <vt:i4>0</vt:i4>
      </vt:variant>
      <vt:variant>
        <vt:i4>0</vt:i4>
      </vt:variant>
      <vt:variant>
        <vt:i4>5</vt:i4>
      </vt:variant>
      <vt:variant>
        <vt:lpwstr>http://www.cnv.org/spirittrail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creator/>
  <cp:lastModifiedBy/>
  <cp:revision>1</cp:revision>
  <cp:lastPrinted>2008-05-22T20:39:00Z</cp:lastPrinted>
  <dcterms:created xsi:type="dcterms:W3CDTF">2017-02-17T00:25:00Z</dcterms:created>
  <dcterms:modified xsi:type="dcterms:W3CDTF">2017-02-17T17:45:00Z</dcterms:modified>
</cp:coreProperties>
</file>